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docProps/core.xml" ContentType="application/vnd.openxmlformats-package.core-properties+xml"/>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2E3F99" w:rsidRDefault="0096040F" w:rsidP="00E17806">
      <w:pPr>
        <w:pStyle w:val="Heading4"/>
      </w:pPr>
      <w:bookmarkStart w:id="0" w:name="_GoBack"/>
      <w:r w:rsidRPr="0096040F">
        <w:rPr>
          <w:noProof/>
          <w:lang w:val="fr-FR" w:eastAsia="fr-FR"/>
        </w:rPr>
        <w:pict>
          <v:group id="Grouper 3" o:spid="_x0000_s1026" style="position:absolute;margin-left:429.45pt;margin-top:0;width:76.5pt;height:76.45pt;z-index:251664384" coordsize="971550,970915" wrapcoords="10376 -211 7623 0 2541 1905 2329 3176 211 6564 -211 8470 -211 13341 1270 16729 1270 16941 4235 19905 4870 20329 7623 21388 8047 21388 13341 21388 13764 21388 16517 20329 17152 19905 20117 16941 20117 16729 21600 13341 21811 9952 21176 6564 19058 3176 18847 2117 13764 0 11223 -211 10376 -211" o:gfxdata="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">
            <v:oval id="Oval 1" o:spid="_x0000_s1027" style="position:absolute;width:971550;height:97091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2y1AYvwAA&#10;ANoAAAAPAAAAZHJzL2Rvd25yZXYueG1sRE/NasJAEL4XfIdlBG9115YWja4iQomQXhrzAEN2TILZ&#10;2Zjdxvj2rlDoafj4fmezG20rBup941jDYq5AEJfONFxpKE5fr0sQPiAbbB2Thjt52G0nLxtMjLvx&#10;Dw15qEQMYZ+ghjqELpHSlzVZ9HPXEUfu7HqLIcK+kqbHWwy3rXxT6lNabDg21NjRoabykv9aDSqo&#10;96IZvlfDNTXctR9Zle4zrWfTcb8GEWgM/+I/99HE+fB85Xnl9gE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PbLUBi/AAAA2gAAAA8AAAAAAAAAAAAAAAAAlwIAAGRycy9kb3ducmV2&#10;LnhtbFBLBQYAAAAABAAEAPUAAACDAwAAAAA=&#10;" fillcolor="#d80400" strokecolor="#d80400" strokeweight="1pt">
              <v:stroke linestyle="thinThin" joinstyle="miter"/>
              <v:path arrowok="t"/>
              <o:lock v:ext="edit" aspectratio="t"/>
            </v:oval>
            <v:shapetype id="_x0000_t202" coordsize="21600,21600" o:spt="202" path="m0,0l0,21600,21600,21600,21600,0xe">
              <v:stroke joinstyle="miter"/>
              <v:path gradientshapeok="t" o:connecttype="rect"/>
            </v:shapetype>
            <v:shape id="Zone de texte 2" o:spid="_x0000_s1028" type="#_x0000_t202" style="position:absolute;left:283221;top:493614;width:416560;height:47688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" filled="f" stroked="f">
              <v:textbox>
                <w:txbxContent>
                  <w:p w:rsidR="002C2098" w:rsidRPr="00111F6B" w:rsidRDefault="00D440C5" w:rsidP="00673756">
                    <w:pPr>
                      <w:pStyle w:val="Heading3"/>
                      <w:spacing w:before="240" w:after="0"/>
                      <w:rPr>
                        <w:sz w:val="28"/>
                        <w:szCs w:val="28"/>
                      </w:rPr>
                    </w:pPr>
                    <w:proofErr w:type="spellStart"/>
                    <w:r w:rsidRPr="00111F6B">
                      <w:rPr>
                        <w:sz w:val="28"/>
                        <w:szCs w:val="28"/>
                      </w:rPr>
                      <w:t>P</w:t>
                    </w:r>
                    <w:r w:rsidR="003E39BD" w:rsidRPr="00111F6B">
                      <w:rPr>
                        <w:sz w:val="28"/>
                        <w:szCs w:val="28"/>
                      </w:rPr>
                      <w:t>e</w:t>
                    </w:r>
                    <w:proofErr w:type="spellEnd"/>
                  </w:p>
                  <w:p w:rsidR="002C2098" w:rsidRDefault="002C2098" w:rsidP="002C2098"/>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9" type="#_x0000_t75" style="position:absolute;left:145657;width:676275;height:67818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uT&#10;vOPBAAAA2gAAAA8AAABkcnMvZG93bnJldi54bWxEj0GLwjAUhO/C/ofwhL1pqiwiXaNIF2H3pFYv&#10;e3s0z7bYvJQkrfXfG0HwOMzMN8xqM5hG9OR8bVnBbJqAIC6srrlUcD7tJksQPiBrbCyTgjt52Kw/&#10;RitMtb3xkfo8lCJC2KeooAqhTaX0RUUG/dS2xNG7WGcwROlKqR3eItw0cp4kC2mw5rhQYUtZRcU1&#10;74yC5OC6PVn7N9vxf950p+ynn2dKfY6H7TeIQEN4h1/tX63gC55X4g2Q6wc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JuTvOPBAAAA2gAAAA8AAAAAAAAAAAAAAAAAnAIAAGRy&#10;cy9kb3ducmV2LnhtbFBLBQYAAAAABAAEAPcAAACKAwAAAAA=&#10;">
              <v:imagedata r:id="rId5" o:title=""/>
              <v:path arrowok="t"/>
            </v:shape>
            <w10:wrap type="through"/>
          </v:group>
        </w:pict>
      </w:r>
      <w:bookmarkEnd w:id="0"/>
      <w:r w:rsidR="00D440C5">
        <w:t>Prototypes électriques</w:t>
      </w:r>
      <w:r w:rsidR="00BC003E">
        <w:t xml:space="preserve"> </w:t>
      </w:r>
    </w:p>
    <w:p w:rsidR="0035751C" w:rsidRDefault="0035751C" w:rsidP="0035751C"/>
    <w:p w:rsidR="0035751C" w:rsidRDefault="0035751C" w:rsidP="0035751C"/>
    <w:p w:rsidR="0035751C" w:rsidRDefault="0035751C" w:rsidP="0035751C"/>
    <w:p w:rsidR="0035751C" w:rsidRPr="0035751C" w:rsidRDefault="0035751C" w:rsidP="0035751C"/>
    <w:p w:rsidR="00D440C5" w:rsidRDefault="00D440C5" w:rsidP="00D440C5">
      <w:pPr>
        <w:pStyle w:val="NormalWeb"/>
        <w:spacing w:before="0" w:beforeAutospacing="0" w:after="240" w:afterAutospacing="0"/>
        <w:rPr>
          <w:lang w:val="fr-CA"/>
        </w:rPr>
      </w:pPr>
    </w:p>
    <w:p w:rsidR="00111F6B" w:rsidRPr="00E379BE" w:rsidRDefault="00C37911" w:rsidP="00111F6B">
      <w:pPr>
        <w:pStyle w:val="NormalWeb"/>
        <w:spacing w:before="0" w:beforeAutospacing="0" w:after="240" w:afterAutospacing="0"/>
        <w:rPr>
          <w:rFonts w:asciiTheme="majorHAnsi" w:eastAsiaTheme="minorHAnsi" w:hAnsiTheme="majorHAnsi" w:cs="Arial"/>
          <w:b/>
          <w:lang w:val="fr-CA" w:eastAsia="en-US"/>
        </w:rPr>
      </w:pPr>
      <w:r>
        <w:rPr>
          <w:rFonts w:asciiTheme="majorHAnsi" w:hAnsiTheme="majorHAnsi" w:cstheme="minorHAnsi"/>
          <w:b/>
          <w:lang w:val="fr-CA"/>
        </w:rPr>
        <w:t>5</w:t>
      </w:r>
      <w:r w:rsidR="00111F6B" w:rsidRPr="00E379BE">
        <w:rPr>
          <w:rFonts w:asciiTheme="majorHAnsi" w:hAnsiTheme="majorHAnsi" w:cstheme="minorHAnsi"/>
          <w:b/>
          <w:vertAlign w:val="superscript"/>
          <w:lang w:val="fr-CA"/>
        </w:rPr>
        <w:t>e</w:t>
      </w:r>
      <w:r w:rsidR="00111F6B" w:rsidRPr="00E379BE">
        <w:rPr>
          <w:rFonts w:asciiTheme="majorHAnsi" w:hAnsiTheme="majorHAnsi" w:cstheme="minorHAnsi"/>
          <w:b/>
          <w:lang w:val="fr-CA"/>
        </w:rPr>
        <w:t xml:space="preserve"> année, Matière et énergie</w:t>
      </w:r>
    </w:p>
    <w:p w:rsidR="00111F6B" w:rsidRPr="00E379BE" w:rsidRDefault="00111F6B" w:rsidP="00111F6B">
      <w:pPr>
        <w:pStyle w:val="NormalWeb"/>
        <w:spacing w:after="240"/>
        <w:rPr>
          <w:rFonts w:asciiTheme="majorHAnsi" w:eastAsiaTheme="minorHAnsi" w:hAnsiTheme="majorHAnsi" w:cs="Arial"/>
          <w:b/>
          <w:lang w:val="fr-CA" w:eastAsia="en-US"/>
        </w:rPr>
      </w:pPr>
    </w:p>
    <w:p w:rsidR="00111F6B" w:rsidRPr="00111F6B" w:rsidRDefault="00111F6B" w:rsidP="00111F6B">
      <w:pPr>
        <w:pStyle w:val="Encadr"/>
      </w:pPr>
      <w:r w:rsidRPr="00111F6B">
        <w:rPr>
          <w:b/>
        </w:rPr>
        <w:t>Sujet </w:t>
      </w:r>
      <w:r w:rsidRPr="00111F6B">
        <w:t xml:space="preserve">: l’électricité et les dispositifs électriques. </w:t>
      </w:r>
    </w:p>
    <w:p w:rsidR="00111F6B" w:rsidRPr="00111F6B" w:rsidRDefault="00111F6B" w:rsidP="00111F6B">
      <w:pPr>
        <w:pStyle w:val="Encadr"/>
      </w:pPr>
      <w:r w:rsidRPr="00111F6B">
        <w:rPr>
          <w:b/>
        </w:rPr>
        <w:t>Intention pédagogique </w:t>
      </w:r>
      <w:r w:rsidRPr="00111F6B">
        <w:t>: dans cette activité, les élèves doivent concevoir et construire un dispositif qui transforme l’énergie électrique en une autre forme d’énergie dans le but d’accomplir une tâche (p. ex., un dispositif qui produit un son, q</w:t>
      </w:r>
      <w:r w:rsidR="00C37911">
        <w:t>ui s’illumine, qui se déplace) (v</w:t>
      </w:r>
      <w:r w:rsidRPr="00111F6B">
        <w:t xml:space="preserve">oir curriculum MEO, p. 111-112, </w:t>
      </w:r>
      <w:hyperlink r:id="rId6" w:history="1">
        <w:r w:rsidRPr="00C37911">
          <w:rPr>
            <w:rStyle w:val="Hyperlink"/>
          </w:rPr>
          <w:t>http://www.edu.gov.on.ca/fre/curriculum/elementary/scientec18currbf.pdf</w:t>
        </w:r>
      </w:hyperlink>
      <w:r w:rsidR="00C37911">
        <w:t>).</w:t>
      </w:r>
    </w:p>
    <w:p w:rsidR="00111F6B" w:rsidRPr="00111F6B" w:rsidRDefault="00111F6B" w:rsidP="00111F6B">
      <w:pPr>
        <w:pStyle w:val="Encadr"/>
      </w:pPr>
      <w:r w:rsidRPr="00111F6B">
        <w:rPr>
          <w:b/>
        </w:rPr>
        <w:t>Démarches </w:t>
      </w:r>
      <w:r w:rsidRPr="00111F6B">
        <w:t>: observation/exploration; résolution de problèmes technologiques; modélisation.</w:t>
      </w:r>
    </w:p>
    <w:p w:rsidR="00111F6B" w:rsidRPr="00111F6B" w:rsidRDefault="00111F6B" w:rsidP="00111F6B">
      <w:pPr>
        <w:pStyle w:val="Encadr"/>
      </w:pPr>
      <w:r w:rsidRPr="00111F6B">
        <w:rPr>
          <w:b/>
        </w:rPr>
        <w:t>Nombre de périodes </w:t>
      </w:r>
      <w:r w:rsidRPr="00111F6B">
        <w:t>: projet sur environ 4 périodes de 40 minutes.</w:t>
      </w:r>
    </w:p>
    <w:p w:rsidR="00111F6B" w:rsidRPr="00111F6B" w:rsidRDefault="00111F6B" w:rsidP="00111F6B">
      <w:pPr>
        <w:pStyle w:val="Encadr"/>
      </w:pPr>
      <w:r w:rsidRPr="00111F6B">
        <w:rPr>
          <w:b/>
        </w:rPr>
        <w:t>Matériel </w:t>
      </w:r>
      <w:r w:rsidRPr="00111F6B">
        <w:t xml:space="preserve">: fils électriques et/ou pinces crocodile, petits moteurs, interrupteurs, ampoules, sonnettes, piles, plaques solaires, éoliennes; ruban électrique; matériaux recyclés pour les prototypes, colle, ciseaux, etc.; </w:t>
      </w:r>
      <w:proofErr w:type="spellStart"/>
      <w:r w:rsidRPr="00111F6B">
        <w:t>fiche-élève</w:t>
      </w:r>
      <w:proofErr w:type="spellEnd"/>
      <w:r w:rsidRPr="00111F6B">
        <w:t xml:space="preserve"> des consignes et grille d’évaluation (voir </w:t>
      </w:r>
      <w:r w:rsidRPr="00C37911">
        <w:rPr>
          <w:i/>
        </w:rPr>
        <w:t>Fiches de travail</w:t>
      </w:r>
      <w:r w:rsidRPr="00111F6B">
        <w:t xml:space="preserve"> et </w:t>
      </w:r>
      <w:r w:rsidRPr="00C37911">
        <w:rPr>
          <w:i/>
        </w:rPr>
        <w:t>Évaluation</w:t>
      </w:r>
      <w:r w:rsidRPr="00111F6B">
        <w:t>).</w:t>
      </w:r>
    </w:p>
    <w:p w:rsidR="00111F6B" w:rsidRPr="00111F6B" w:rsidRDefault="00111F6B" w:rsidP="00111F6B">
      <w:pPr>
        <w:pStyle w:val="Encadr"/>
      </w:pPr>
      <w:r w:rsidRPr="00111F6B">
        <w:rPr>
          <w:b/>
        </w:rPr>
        <w:t>Modalités de travail </w:t>
      </w:r>
      <w:r w:rsidRPr="00111F6B">
        <w:t xml:space="preserve">: travail individuel (voir </w:t>
      </w:r>
      <w:proofErr w:type="spellStart"/>
      <w:r w:rsidRPr="00111F6B">
        <w:t>fiche-élève</w:t>
      </w:r>
      <w:proofErr w:type="spellEnd"/>
      <w:r w:rsidRPr="00111F6B">
        <w:t xml:space="preserve"> dans </w:t>
      </w:r>
      <w:r w:rsidRPr="00C37911">
        <w:rPr>
          <w:i/>
        </w:rPr>
        <w:t>Fiches de travail</w:t>
      </w:r>
      <w:r w:rsidRPr="00111F6B">
        <w:t>).</w:t>
      </w:r>
    </w:p>
    <w:p w:rsidR="00111F6B" w:rsidRPr="00111F6B" w:rsidRDefault="00111F6B" w:rsidP="00111F6B">
      <w:pPr>
        <w:pStyle w:val="Encadr"/>
      </w:pPr>
      <w:r w:rsidRPr="00111F6B">
        <w:rPr>
          <w:b/>
        </w:rPr>
        <w:t>Apprentissages visés </w:t>
      </w:r>
      <w:r w:rsidRPr="00111F6B">
        <w:t>: courant continu; types de circuits électriques (p. ex. circuit en série et circuit en parallèle); interrupteur; moteur; lumière; DEL; transformations énergie électrique; processus de résolution de problèmes technologiques.</w:t>
      </w:r>
    </w:p>
    <w:p w:rsidR="00111F6B" w:rsidRPr="00111F6B" w:rsidRDefault="00111F6B" w:rsidP="00111F6B">
      <w:pPr>
        <w:pStyle w:val="Encadr"/>
      </w:pPr>
      <w:r w:rsidRPr="00111F6B">
        <w:rPr>
          <w:b/>
        </w:rPr>
        <w:t>Par </w:t>
      </w:r>
      <w:r w:rsidRPr="00111F6B">
        <w:t xml:space="preserve">: Christine Lafleur, Conseil des écoles catholiques du </w:t>
      </w:r>
      <w:proofErr w:type="spellStart"/>
      <w:r w:rsidRPr="00111F6B">
        <w:t>Centre-Est</w:t>
      </w:r>
      <w:proofErr w:type="spellEnd"/>
      <w:r w:rsidRPr="00111F6B">
        <w:t xml:space="preserve"> (CECCE).</w:t>
      </w:r>
    </w:p>
    <w:p w:rsidR="00111F6B" w:rsidRDefault="00111F6B" w:rsidP="00314B8F">
      <w:pPr>
        <w:pStyle w:val="Heading1"/>
        <w:spacing w:before="120"/>
      </w:pPr>
    </w:p>
    <w:p w:rsidR="00111F6B" w:rsidRPr="00111F6B" w:rsidRDefault="00111F6B" w:rsidP="00111F6B">
      <w:pPr>
        <w:pStyle w:val="Heading1"/>
      </w:pPr>
      <w:r w:rsidRPr="00111F6B">
        <w:t>Situation de départ ou élément déclencheur </w:t>
      </w:r>
    </w:p>
    <w:p w:rsidR="00111F6B" w:rsidRPr="00E379BE" w:rsidRDefault="00111F6B" w:rsidP="00111F6B">
      <w:r w:rsidRPr="00E379BE">
        <w:t>Les élèves explorent les 2 types de circuits (circuit en série et circuit en parallèle) :</w:t>
      </w:r>
    </w:p>
    <w:p w:rsidR="00111F6B" w:rsidRPr="00E379BE" w:rsidRDefault="00111F6B" w:rsidP="00111F6B">
      <w:pPr>
        <w:rPr>
          <w:sz w:val="20"/>
          <w:szCs w:val="20"/>
        </w:rPr>
      </w:pPr>
      <w:r w:rsidRPr="00E379BE">
        <w:t>-</w:t>
      </w:r>
      <w:r w:rsidR="00C37911">
        <w:t xml:space="preserve"> </w:t>
      </w:r>
      <w:r w:rsidRPr="00E379BE">
        <w:t>d’abord sans modèle, avec une variété de matériaux, demander aux élèves de faire allumer une ampoule;</w:t>
      </w:r>
      <w:r w:rsidRPr="00E379BE">
        <w:rPr>
          <w:sz w:val="20"/>
          <w:szCs w:val="20"/>
        </w:rPr>
        <w:t xml:space="preserve"> </w:t>
      </w:r>
    </w:p>
    <w:p w:rsidR="00111F6B" w:rsidRPr="00E379BE" w:rsidRDefault="00111F6B" w:rsidP="00111F6B">
      <w:pPr>
        <w:rPr>
          <w:rFonts w:cs="Arial"/>
          <w:b/>
          <w:caps/>
        </w:rPr>
      </w:pPr>
      <w:r w:rsidRPr="00E379BE">
        <w:t>-</w:t>
      </w:r>
      <w:r w:rsidR="00C37911">
        <w:t xml:space="preserve"> </w:t>
      </w:r>
      <w:r w:rsidRPr="00E379BE">
        <w:t>expliquer ensuite les 2 types de circuits et laisser les élèves explorer.</w:t>
      </w:r>
      <w:r w:rsidRPr="00E379BE">
        <w:rPr>
          <w:rFonts w:cs="Arial"/>
          <w:b/>
          <w:caps/>
        </w:rPr>
        <w:br w:type="page"/>
      </w:r>
    </w:p>
    <w:p w:rsidR="00111F6B" w:rsidRPr="00111F6B" w:rsidRDefault="00111F6B" w:rsidP="00111F6B">
      <w:pPr>
        <w:pStyle w:val="Heading1"/>
      </w:pPr>
      <w:r w:rsidRPr="00111F6B">
        <w:t>DÉROULEMENT </w:t>
      </w:r>
    </w:p>
    <w:p w:rsidR="00111F6B" w:rsidRPr="00E379BE" w:rsidRDefault="00111F6B" w:rsidP="00111F6B">
      <w:pPr>
        <w:rPr>
          <w:rFonts w:cstheme="majorHAnsi"/>
        </w:rPr>
      </w:pPr>
      <w:bookmarkStart w:id="1" w:name="_Hlk480273325"/>
      <w:r w:rsidRPr="00E379BE">
        <w:rPr>
          <w:rFonts w:cstheme="majorHAnsi"/>
        </w:rPr>
        <w:t>Les élèves sont invités à effectuer les étapes suivantes de conception, planification, fabrication et mise en commun</w:t>
      </w:r>
      <w:bookmarkEnd w:id="1"/>
      <w:r>
        <w:rPr>
          <w:rFonts w:cstheme="majorHAnsi"/>
        </w:rPr>
        <w:t> :</w:t>
      </w:r>
    </w:p>
    <w:p w:rsidR="00111F6B" w:rsidRPr="00E379BE" w:rsidRDefault="00111F6B" w:rsidP="00111F6B">
      <w:pPr>
        <w:pStyle w:val="Heading2"/>
        <w:rPr>
          <w:rFonts w:asciiTheme="majorHAnsi" w:hAnsiTheme="majorHAnsi"/>
        </w:rPr>
      </w:pPr>
      <w:r w:rsidRPr="00E379BE">
        <w:rPr>
          <w:rFonts w:asciiTheme="majorHAnsi" w:hAnsiTheme="majorHAnsi"/>
        </w:rPr>
        <w:t>Étape</w:t>
      </w:r>
      <w:r>
        <w:rPr>
          <w:rFonts w:asciiTheme="majorHAnsi" w:hAnsiTheme="majorHAnsi"/>
        </w:rPr>
        <w:t> </w:t>
      </w:r>
      <w:r w:rsidRPr="00E379BE">
        <w:rPr>
          <w:rFonts w:asciiTheme="majorHAnsi" w:hAnsiTheme="majorHAnsi"/>
        </w:rPr>
        <w:t>1 : conception et planification (1 période)</w:t>
      </w:r>
    </w:p>
    <w:p w:rsidR="00111F6B" w:rsidRPr="00E379BE" w:rsidRDefault="00111F6B" w:rsidP="00111F6B">
      <w:r w:rsidRPr="00E379BE">
        <w:t xml:space="preserve">L’élève reçoit la </w:t>
      </w:r>
      <w:proofErr w:type="spellStart"/>
      <w:r w:rsidRPr="00E379BE">
        <w:t>fiche-élève</w:t>
      </w:r>
      <w:proofErr w:type="spellEnd"/>
      <w:r w:rsidRPr="00E379BE">
        <w:t xml:space="preserve"> qui précise les consignes du projet de construction (voir </w:t>
      </w:r>
      <w:r w:rsidRPr="00E379BE">
        <w:rPr>
          <w:i/>
        </w:rPr>
        <w:t>Fiches de travail</w:t>
      </w:r>
      <w:r w:rsidRPr="00E379BE">
        <w:t>). Il doit trouver la solution au problème posé, soit produire un prototype électrique qui transformera l’énergie électrique en une autre forme d’énergie (p. ex. lumineuse, sonore, motrice). Dans sa démarche d’investigation, il produi</w:t>
      </w:r>
      <w:r>
        <w:t>t</w:t>
      </w:r>
      <w:r w:rsidRPr="00E379BE">
        <w:t xml:space="preserve"> un croquis détaillé de son prototype, dessine un plan de montage des circuits électriques en utilisant les symboles, et établi</w:t>
      </w:r>
      <w:r>
        <w:t>t</w:t>
      </w:r>
      <w:r w:rsidRPr="00E379BE">
        <w:t xml:space="preserve"> une liste de matériaux et d’outils en choisissant des matériaux recyclés.</w:t>
      </w:r>
    </w:p>
    <w:p w:rsidR="00111F6B" w:rsidRPr="00E379BE" w:rsidRDefault="00111F6B" w:rsidP="00111F6B">
      <w:pPr>
        <w:pStyle w:val="Heading2"/>
        <w:rPr>
          <w:rFonts w:asciiTheme="majorHAnsi" w:hAnsiTheme="majorHAnsi"/>
        </w:rPr>
      </w:pPr>
      <w:r w:rsidRPr="00E379BE">
        <w:rPr>
          <w:rFonts w:asciiTheme="majorHAnsi" w:hAnsiTheme="majorHAnsi"/>
        </w:rPr>
        <w:t>Étape</w:t>
      </w:r>
      <w:r>
        <w:rPr>
          <w:rFonts w:asciiTheme="majorHAnsi" w:hAnsiTheme="majorHAnsi"/>
        </w:rPr>
        <w:t> </w:t>
      </w:r>
      <w:r w:rsidRPr="00E379BE">
        <w:rPr>
          <w:rFonts w:asciiTheme="majorHAnsi" w:hAnsiTheme="majorHAnsi"/>
        </w:rPr>
        <w:t>2 : fabrication (2 périodes)</w:t>
      </w:r>
    </w:p>
    <w:p w:rsidR="00111F6B" w:rsidRPr="00E379BE" w:rsidRDefault="00111F6B" w:rsidP="00111F6B">
      <w:r w:rsidRPr="00E379BE">
        <w:t>L’élève rassemble son matériel issu du recyclage et son matériel de bricolage. Tout au long de la fabrication de son prototype, l’élève prend note des modifications apportées à son croquis et plan.</w:t>
      </w:r>
    </w:p>
    <w:p w:rsidR="00111F6B" w:rsidRPr="00E379BE" w:rsidRDefault="00111F6B" w:rsidP="00111F6B">
      <w:pPr>
        <w:pStyle w:val="Heading2"/>
        <w:rPr>
          <w:rFonts w:asciiTheme="majorHAnsi" w:hAnsiTheme="majorHAnsi"/>
        </w:rPr>
      </w:pPr>
      <w:r w:rsidRPr="00E379BE">
        <w:rPr>
          <w:rFonts w:asciiTheme="majorHAnsi" w:hAnsiTheme="majorHAnsi"/>
        </w:rPr>
        <w:t>Étape</w:t>
      </w:r>
      <w:r>
        <w:rPr>
          <w:rFonts w:asciiTheme="majorHAnsi" w:hAnsiTheme="majorHAnsi"/>
        </w:rPr>
        <w:t> </w:t>
      </w:r>
      <w:r w:rsidRPr="00E379BE">
        <w:rPr>
          <w:rFonts w:asciiTheme="majorHAnsi" w:hAnsiTheme="majorHAnsi"/>
        </w:rPr>
        <w:t>3 : mise en commun (1 période)</w:t>
      </w:r>
    </w:p>
    <w:p w:rsidR="00111F6B" w:rsidRPr="00E379BE" w:rsidRDefault="00111F6B" w:rsidP="00111F6B">
      <w:r w:rsidRPr="00E379BE">
        <w:t>L’élève fait la démonstration de son prototype au reste de la classe en expliquant son processus et ce qui a</w:t>
      </w:r>
      <w:r w:rsidR="00C37911">
        <w:t xml:space="preserve"> motivé ses choix. L’enseignant</w:t>
      </w:r>
      <w:r w:rsidRPr="00E379BE">
        <w:t xml:space="preserve"> anime la discussion au sujet des différents circuits utilisés et des modes de transformations illustrés dans les prototypes électriques. </w:t>
      </w:r>
    </w:p>
    <w:p w:rsidR="00111F6B" w:rsidRPr="00E379BE" w:rsidRDefault="00111F6B" w:rsidP="00111F6B">
      <w:pPr>
        <w:pStyle w:val="Heading2"/>
        <w:rPr>
          <w:rFonts w:asciiTheme="majorHAnsi" w:hAnsiTheme="majorHAnsi"/>
        </w:rPr>
      </w:pPr>
      <w:r w:rsidRPr="00E379BE">
        <w:rPr>
          <w:rFonts w:asciiTheme="majorHAnsi" w:hAnsiTheme="majorHAnsi"/>
        </w:rPr>
        <w:t>Étape</w:t>
      </w:r>
      <w:r>
        <w:rPr>
          <w:rFonts w:asciiTheme="majorHAnsi" w:hAnsiTheme="majorHAnsi"/>
        </w:rPr>
        <w:t> </w:t>
      </w:r>
      <w:r w:rsidRPr="00E379BE">
        <w:rPr>
          <w:rFonts w:asciiTheme="majorHAnsi" w:hAnsiTheme="majorHAnsi"/>
        </w:rPr>
        <w:t>4 : intégration des apprentissages</w:t>
      </w:r>
    </w:p>
    <w:p w:rsidR="00111F6B" w:rsidRPr="00E379BE" w:rsidRDefault="00111F6B" w:rsidP="00111F6B">
      <w:pPr>
        <w:rPr>
          <w:highlight w:val="yellow"/>
        </w:rPr>
      </w:pPr>
      <w:r w:rsidRPr="00E379BE">
        <w:t>Pour prolonger l’activité, au vu des performances des différents prototypes, l’élève pourrait suggérer des modifications à apporter dans une prochaine version améliorée. Chaque élève pourrait ensuite se placer en équipe et tenter d’améliorer un prototype sélectionné, en tenant compte des suggestions, puis faire part des résultats au reste du groupe. Cette activité pourrait aussi se faire en petites équipes de 2 ou 3 élèves. La mise en situation pourrait aussi faire intervenir une recherche de solution en éducation environnementale, où les élèves pourraient tenter d’imaginer à quel usage leur prototype pourrait servir positivement dans le monde qui les entoure.</w:t>
      </w:r>
    </w:p>
    <w:p w:rsidR="00111F6B" w:rsidRPr="00111F6B" w:rsidRDefault="00111F6B" w:rsidP="00111F6B">
      <w:pPr>
        <w:pStyle w:val="Heading1"/>
      </w:pPr>
      <w:r w:rsidRPr="00111F6B">
        <w:t>évaluation DES APPRENTISSAGES </w:t>
      </w:r>
    </w:p>
    <w:p w:rsidR="0035751C" w:rsidRPr="00F95A58" w:rsidRDefault="00111F6B" w:rsidP="00111F6B">
      <w:r w:rsidRPr="00E379BE">
        <w:t xml:space="preserve">L’évaluation suit les critères énumérés dans la </w:t>
      </w:r>
      <w:proofErr w:type="spellStart"/>
      <w:r w:rsidRPr="00E379BE">
        <w:t>fiche-élève</w:t>
      </w:r>
      <w:proofErr w:type="spellEnd"/>
      <w:r w:rsidRPr="00E379BE">
        <w:t xml:space="preserve"> (p. ex. consignes de sécurité, attitudes, respect des règles de construction, utilisation du vocabulaire spécialisé, etc.) et dans la </w:t>
      </w:r>
      <w:r w:rsidR="00C37911">
        <w:t>grille d’évaluation adaptée du m</w:t>
      </w:r>
      <w:r w:rsidRPr="00E379BE">
        <w:t>inistère de l’</w:t>
      </w:r>
      <w:r>
        <w:t>Éd</w:t>
      </w:r>
      <w:r w:rsidRPr="00E379BE">
        <w:t>uca</w:t>
      </w:r>
      <w:r w:rsidR="00C37911">
        <w:t>tion de l’Ontario. L’enseignant</w:t>
      </w:r>
      <w:r w:rsidRPr="00E379BE">
        <w:t xml:space="preserve"> observe l’élève durant toute la durée de l’activité, et évalue la présentation orale du prototype électrique en fin de projet (voir </w:t>
      </w:r>
      <w:r w:rsidRPr="00E379BE">
        <w:rPr>
          <w:i/>
        </w:rPr>
        <w:t xml:space="preserve">Fiches de travail </w:t>
      </w:r>
      <w:r w:rsidRPr="00C37911">
        <w:t xml:space="preserve">et </w:t>
      </w:r>
      <w:r w:rsidRPr="00E379BE">
        <w:rPr>
          <w:i/>
        </w:rPr>
        <w:t>Évaluation</w:t>
      </w:r>
      <w:r w:rsidRPr="00E379BE">
        <w:t>).</w:t>
      </w:r>
    </w:p>
    <w:p w:rsidR="00E17806" w:rsidRPr="00E17806" w:rsidRDefault="00E17806" w:rsidP="00E17806"/>
    <w:sectPr w:rsidR="00E17806" w:rsidRPr="00E17806" w:rsidSect="002C2098">
      <w:pgSz w:w="12240" w:h="15840"/>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Symbol">
    <w:panose1 w:val="00000000000000000000"/>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 w:name="Calibri Light">
    <w:altName w:val="Cambria"/>
    <w:charset w:val="00"/>
    <w:family w:val="auto"/>
    <w:pitch w:val="variable"/>
    <w:sig w:usb0="A00002EF" w:usb1="4000207B" w:usb2="00000000" w:usb3="00000000" w:csb0="0000019F" w:csb1="00000000"/>
  </w:font>
  <w:font w:name="Arial">
    <w:panose1 w:val="020B0604020202020204"/>
    <w:charset w:val="00"/>
    <w:family w:val="auto"/>
    <w:pitch w:val="variable"/>
    <w:sig w:usb0="00000003" w:usb1="00000000" w:usb2="00000000" w:usb3="00000000" w:csb0="00000001" w:csb1="00000000"/>
  </w:font>
  <w:font w:name="Roboto Medium">
    <w:altName w:val="Cambria"/>
    <w:charset w:val="00"/>
    <w:family w:val="auto"/>
    <w:pitch w:val="variable"/>
    <w:sig w:usb0="E00002EF" w:usb1="5000205B" w:usb2="00000020" w:usb3="00000000" w:csb0="0000019F"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E6308"/>
    <w:multiLevelType w:val="hybridMultilevel"/>
    <w:tmpl w:val="D3089A86"/>
    <w:lvl w:ilvl="0" w:tplc="6E4E1432">
      <w:start w:val="1"/>
      <w:numFmt w:val="bullet"/>
      <w:pStyle w:val="ListParagraph"/>
      <w:lvlText w:val="-"/>
      <w:lvlJc w:val="left"/>
      <w:pPr>
        <w:ind w:left="1440" w:hanging="360"/>
      </w:pPr>
      <w:rPr>
        <w:rFonts w:ascii="Courier New" w:hAnsi="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nsid w:val="4E206955"/>
    <w:multiLevelType w:val="hybridMultilevel"/>
    <w:tmpl w:val="41C6A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708"/>
  <w:hyphenationZone w:val="425"/>
  <w:drawingGridHorizontalSpacing w:val="110"/>
  <w:displayHorizontalDrawingGridEvery w:val="2"/>
  <w:displayVerticalDrawingGridEvery w:val="2"/>
  <w:characterSpacingControl w:val="doNotCompress"/>
  <w:compat/>
  <w:rsids>
    <w:rsidRoot w:val="004801BC"/>
    <w:rsid w:val="0001563D"/>
    <w:rsid w:val="00021B71"/>
    <w:rsid w:val="00040033"/>
    <w:rsid w:val="000434C2"/>
    <w:rsid w:val="000735D9"/>
    <w:rsid w:val="00090BE4"/>
    <w:rsid w:val="00092876"/>
    <w:rsid w:val="000B56A4"/>
    <w:rsid w:val="000C5D3F"/>
    <w:rsid w:val="000E3A51"/>
    <w:rsid w:val="000E7338"/>
    <w:rsid w:val="000F31B5"/>
    <w:rsid w:val="000F5FEB"/>
    <w:rsid w:val="00111F6B"/>
    <w:rsid w:val="00121683"/>
    <w:rsid w:val="00122CF9"/>
    <w:rsid w:val="0016354B"/>
    <w:rsid w:val="00171CBD"/>
    <w:rsid w:val="001A5990"/>
    <w:rsid w:val="001A5B29"/>
    <w:rsid w:val="001C1706"/>
    <w:rsid w:val="001D2ACD"/>
    <w:rsid w:val="001D5BA7"/>
    <w:rsid w:val="0022036E"/>
    <w:rsid w:val="0026166E"/>
    <w:rsid w:val="00262058"/>
    <w:rsid w:val="00291D4F"/>
    <w:rsid w:val="002A07E8"/>
    <w:rsid w:val="002C2098"/>
    <w:rsid w:val="002C784B"/>
    <w:rsid w:val="002E3F99"/>
    <w:rsid w:val="002F369F"/>
    <w:rsid w:val="002F73E1"/>
    <w:rsid w:val="002F76E0"/>
    <w:rsid w:val="00314B8F"/>
    <w:rsid w:val="00314C89"/>
    <w:rsid w:val="0031768D"/>
    <w:rsid w:val="003359E4"/>
    <w:rsid w:val="003513E8"/>
    <w:rsid w:val="0035751C"/>
    <w:rsid w:val="003A5591"/>
    <w:rsid w:val="003A65A6"/>
    <w:rsid w:val="003B38A3"/>
    <w:rsid w:val="003E39BD"/>
    <w:rsid w:val="003F249F"/>
    <w:rsid w:val="004175E4"/>
    <w:rsid w:val="004405DF"/>
    <w:rsid w:val="00444F91"/>
    <w:rsid w:val="00456667"/>
    <w:rsid w:val="00471A58"/>
    <w:rsid w:val="004801BC"/>
    <w:rsid w:val="004B06AD"/>
    <w:rsid w:val="004B1E86"/>
    <w:rsid w:val="004E4BDD"/>
    <w:rsid w:val="004F54FB"/>
    <w:rsid w:val="005B170E"/>
    <w:rsid w:val="005D4744"/>
    <w:rsid w:val="005D6449"/>
    <w:rsid w:val="005F02BA"/>
    <w:rsid w:val="006039E5"/>
    <w:rsid w:val="00603CFC"/>
    <w:rsid w:val="00620F90"/>
    <w:rsid w:val="0062254F"/>
    <w:rsid w:val="006408AB"/>
    <w:rsid w:val="00642076"/>
    <w:rsid w:val="00662686"/>
    <w:rsid w:val="00673756"/>
    <w:rsid w:val="00681F1F"/>
    <w:rsid w:val="0068579D"/>
    <w:rsid w:val="006A1FAC"/>
    <w:rsid w:val="006A30DA"/>
    <w:rsid w:val="006C508C"/>
    <w:rsid w:val="006C6F31"/>
    <w:rsid w:val="0070557F"/>
    <w:rsid w:val="00751BA5"/>
    <w:rsid w:val="00754306"/>
    <w:rsid w:val="007651B9"/>
    <w:rsid w:val="00791E23"/>
    <w:rsid w:val="007965CD"/>
    <w:rsid w:val="007A0016"/>
    <w:rsid w:val="007A34DC"/>
    <w:rsid w:val="007B0EB5"/>
    <w:rsid w:val="007D3297"/>
    <w:rsid w:val="007E45E0"/>
    <w:rsid w:val="007E655D"/>
    <w:rsid w:val="00826D6E"/>
    <w:rsid w:val="00834301"/>
    <w:rsid w:val="0086722D"/>
    <w:rsid w:val="008803EA"/>
    <w:rsid w:val="008A1EA5"/>
    <w:rsid w:val="008D72C8"/>
    <w:rsid w:val="008F550D"/>
    <w:rsid w:val="008F70E0"/>
    <w:rsid w:val="009101F7"/>
    <w:rsid w:val="00913E24"/>
    <w:rsid w:val="009200E3"/>
    <w:rsid w:val="00933EEF"/>
    <w:rsid w:val="00934435"/>
    <w:rsid w:val="00936394"/>
    <w:rsid w:val="0096040F"/>
    <w:rsid w:val="009B4874"/>
    <w:rsid w:val="009C370A"/>
    <w:rsid w:val="009E3AF2"/>
    <w:rsid w:val="009F08DE"/>
    <w:rsid w:val="00A16438"/>
    <w:rsid w:val="00A40F45"/>
    <w:rsid w:val="00A41FF9"/>
    <w:rsid w:val="00A554D9"/>
    <w:rsid w:val="00A6001F"/>
    <w:rsid w:val="00A76082"/>
    <w:rsid w:val="00AA07BA"/>
    <w:rsid w:val="00AB2DEA"/>
    <w:rsid w:val="00AD3DE1"/>
    <w:rsid w:val="00B73D84"/>
    <w:rsid w:val="00B768BC"/>
    <w:rsid w:val="00BC003E"/>
    <w:rsid w:val="00BC0DAD"/>
    <w:rsid w:val="00C2698F"/>
    <w:rsid w:val="00C37911"/>
    <w:rsid w:val="00C43BFE"/>
    <w:rsid w:val="00C632E5"/>
    <w:rsid w:val="00C64190"/>
    <w:rsid w:val="00C657B2"/>
    <w:rsid w:val="00C739EA"/>
    <w:rsid w:val="00C8509F"/>
    <w:rsid w:val="00C850FB"/>
    <w:rsid w:val="00C90453"/>
    <w:rsid w:val="00CA7B07"/>
    <w:rsid w:val="00CD743D"/>
    <w:rsid w:val="00D16F53"/>
    <w:rsid w:val="00D30561"/>
    <w:rsid w:val="00D36670"/>
    <w:rsid w:val="00D440C5"/>
    <w:rsid w:val="00D617F9"/>
    <w:rsid w:val="00D80BB9"/>
    <w:rsid w:val="00D83156"/>
    <w:rsid w:val="00D95256"/>
    <w:rsid w:val="00DE5B07"/>
    <w:rsid w:val="00DE5F25"/>
    <w:rsid w:val="00DF1D39"/>
    <w:rsid w:val="00E01F54"/>
    <w:rsid w:val="00E05771"/>
    <w:rsid w:val="00E0755B"/>
    <w:rsid w:val="00E10169"/>
    <w:rsid w:val="00E17806"/>
    <w:rsid w:val="00E23C3E"/>
    <w:rsid w:val="00E26416"/>
    <w:rsid w:val="00E44D0B"/>
    <w:rsid w:val="00E47988"/>
    <w:rsid w:val="00E51FC8"/>
    <w:rsid w:val="00E728AB"/>
    <w:rsid w:val="00E74E0B"/>
    <w:rsid w:val="00E8795F"/>
    <w:rsid w:val="00EA458A"/>
    <w:rsid w:val="00EB4780"/>
    <w:rsid w:val="00EC4FA6"/>
    <w:rsid w:val="00EF32F1"/>
    <w:rsid w:val="00F06E35"/>
    <w:rsid w:val="00F330A7"/>
    <w:rsid w:val="00F447B7"/>
    <w:rsid w:val="00F60BD3"/>
    <w:rsid w:val="00F71BF7"/>
    <w:rsid w:val="00F95A58"/>
    <w:rsid w:val="00FC0333"/>
    <w:rsid w:val="00FE0CAF"/>
    <w:rsid w:val="00FF0C6A"/>
  </w:rsids>
  <m:mathPr>
    <m:mathFont m:val="Calibri Light"/>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751BA5"/>
    <w:rPr>
      <w:rFonts w:asciiTheme="majorHAnsi" w:hAnsiTheme="majorHAnsi"/>
      <w:lang w:val="fr-CA"/>
    </w:rPr>
  </w:style>
  <w:style w:type="paragraph" w:styleId="Heading1">
    <w:name w:val="heading 1"/>
    <w:aliases w:val="Situation"/>
    <w:basedOn w:val="Normal"/>
    <w:next w:val="Normal"/>
    <w:link w:val="Heading1Char"/>
    <w:uiPriority w:val="9"/>
    <w:qFormat/>
    <w:rsid w:val="00751BA5"/>
    <w:pPr>
      <w:spacing w:before="480" w:after="120"/>
      <w:jc w:val="both"/>
      <w:outlineLvl w:val="0"/>
    </w:pPr>
    <w:rPr>
      <w:rFonts w:asciiTheme="minorHAnsi" w:hAnsiTheme="minorHAnsi" w:cs="Arial"/>
      <w:b/>
      <w:caps/>
    </w:rPr>
  </w:style>
  <w:style w:type="paragraph" w:styleId="Heading2">
    <w:name w:val="heading 2"/>
    <w:aliases w:val="Étapes"/>
    <w:basedOn w:val="Normal"/>
    <w:next w:val="Normal"/>
    <w:link w:val="Heading2Char"/>
    <w:uiPriority w:val="9"/>
    <w:unhideWhenUsed/>
    <w:qFormat/>
    <w:rsid w:val="00751BA5"/>
    <w:pPr>
      <w:spacing w:before="360" w:after="60"/>
      <w:jc w:val="both"/>
      <w:outlineLvl w:val="1"/>
    </w:pPr>
    <w:rPr>
      <w:rFonts w:asciiTheme="minorHAnsi" w:hAnsiTheme="minorHAnsi" w:cs="Arial"/>
      <w:b/>
    </w:rPr>
  </w:style>
  <w:style w:type="paragraph" w:styleId="Heading3">
    <w:name w:val="heading 3"/>
    <w:aliases w:val="Symbole"/>
    <w:basedOn w:val="Normal"/>
    <w:next w:val="Normal"/>
    <w:link w:val="Heading3Char"/>
    <w:uiPriority w:val="9"/>
    <w:unhideWhenUsed/>
    <w:qFormat/>
    <w:rsid w:val="00751BA5"/>
    <w:pPr>
      <w:spacing w:before="160" w:after="60"/>
      <w:jc w:val="center"/>
      <w:outlineLvl w:val="2"/>
    </w:pPr>
    <w:rPr>
      <w:rFonts w:ascii="Roboto Medium" w:hAnsi="Roboto Medium"/>
      <w:b/>
      <w:color w:val="171717" w:themeColor="background2" w:themeShade="1A"/>
    </w:rPr>
  </w:style>
  <w:style w:type="paragraph" w:styleId="Heading4">
    <w:name w:val="heading 4"/>
    <w:aliases w:val="Titre PG"/>
    <w:basedOn w:val="Normal"/>
    <w:next w:val="Normal"/>
    <w:link w:val="Heading4Char"/>
    <w:uiPriority w:val="9"/>
    <w:unhideWhenUsed/>
    <w:qFormat/>
    <w:rsid w:val="00751BA5"/>
    <w:pPr>
      <w:outlineLvl w:val="3"/>
    </w:pPr>
    <w:rPr>
      <w:rFonts w:asciiTheme="minorHAnsi" w:hAnsiTheme="minorHAnsi" w:cs="Arial"/>
      <w:color w:val="000000" w:themeColor="text1"/>
      <w:sz w:val="36"/>
      <w:szCs w:val="36"/>
    </w:rPr>
  </w:style>
  <w:style w:type="paragraph" w:styleId="Heading5">
    <w:name w:val="heading 5"/>
    <w:aliases w:val="Ligne Présentation"/>
    <w:basedOn w:val="Heading2"/>
    <w:next w:val="Normal"/>
    <w:link w:val="Heading5Char"/>
    <w:uiPriority w:val="9"/>
    <w:unhideWhenUsed/>
    <w:qFormat/>
    <w:rsid w:val="00751BA5"/>
    <w:pPr>
      <w:spacing w:after="240"/>
      <w:outlineLvl w:val="4"/>
    </w:pPr>
  </w:style>
  <w:style w:type="paragraph" w:styleId="Heading6">
    <w:name w:val="heading 6"/>
    <w:basedOn w:val="Normal"/>
    <w:next w:val="Normal"/>
    <w:link w:val="Heading6Char"/>
    <w:uiPriority w:val="9"/>
    <w:semiHidden/>
    <w:unhideWhenUsed/>
    <w:rsid w:val="00E17806"/>
    <w:pPr>
      <w:keepNext/>
      <w:keepLines/>
      <w:spacing w:before="40"/>
      <w:outlineLvl w:val="5"/>
    </w:pPr>
    <w:rPr>
      <w:rFonts w:eastAsiaTheme="majorEastAsia" w:cstheme="majorBidi"/>
      <w:color w:val="1F4D78" w:themeColor="accent1" w:themeShade="7F"/>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basedOn w:val="DefaultParagraphFont"/>
    <w:uiPriority w:val="99"/>
    <w:unhideWhenUsed/>
    <w:rsid w:val="00751BA5"/>
    <w:rPr>
      <w:color w:val="0563C1" w:themeColor="hyperlink"/>
      <w:u w:val="single"/>
    </w:rPr>
  </w:style>
  <w:style w:type="character" w:styleId="FollowedHyperlink">
    <w:name w:val="FollowedHyperlink"/>
    <w:basedOn w:val="DefaultParagraphFont"/>
    <w:uiPriority w:val="99"/>
    <w:semiHidden/>
    <w:unhideWhenUsed/>
    <w:rsid w:val="00751BA5"/>
    <w:rPr>
      <w:color w:val="954F72" w:themeColor="followedHyperlink"/>
      <w:u w:val="single"/>
    </w:rPr>
  </w:style>
  <w:style w:type="paragraph" w:styleId="ListParagraph">
    <w:name w:val="List Paragraph"/>
    <w:basedOn w:val="Normal"/>
    <w:uiPriority w:val="34"/>
    <w:qFormat/>
    <w:rsid w:val="00E17806"/>
    <w:pPr>
      <w:numPr>
        <w:numId w:val="1"/>
      </w:numPr>
      <w:contextualSpacing/>
    </w:pPr>
  </w:style>
  <w:style w:type="character" w:customStyle="1" w:styleId="Heading1Char">
    <w:name w:val="Heading 1 Char"/>
    <w:aliases w:val="Situation Char"/>
    <w:basedOn w:val="DefaultParagraphFont"/>
    <w:link w:val="Heading1"/>
    <w:uiPriority w:val="9"/>
    <w:rsid w:val="00751BA5"/>
    <w:rPr>
      <w:rFonts w:cs="Arial"/>
      <w:b/>
      <w:caps/>
      <w:lang w:val="fr-CA"/>
    </w:rPr>
  </w:style>
  <w:style w:type="character" w:customStyle="1" w:styleId="Heading2Char">
    <w:name w:val="Heading 2 Char"/>
    <w:aliases w:val="Étapes Char"/>
    <w:basedOn w:val="DefaultParagraphFont"/>
    <w:link w:val="Heading2"/>
    <w:uiPriority w:val="9"/>
    <w:rsid w:val="00751BA5"/>
    <w:rPr>
      <w:rFonts w:cs="Arial"/>
      <w:b/>
      <w:lang w:val="fr-CA"/>
    </w:rPr>
  </w:style>
  <w:style w:type="character" w:customStyle="1" w:styleId="Heading3Char">
    <w:name w:val="Heading 3 Char"/>
    <w:aliases w:val="Symbole Char"/>
    <w:basedOn w:val="DefaultParagraphFont"/>
    <w:link w:val="Heading3"/>
    <w:uiPriority w:val="9"/>
    <w:rsid w:val="00751BA5"/>
    <w:rPr>
      <w:rFonts w:ascii="Roboto Medium" w:hAnsi="Roboto Medium"/>
      <w:b/>
      <w:color w:val="171717" w:themeColor="background2" w:themeShade="1A"/>
      <w:lang w:val="fr-CA"/>
    </w:rPr>
  </w:style>
  <w:style w:type="character" w:customStyle="1" w:styleId="Heading4Char">
    <w:name w:val="Heading 4 Char"/>
    <w:aliases w:val="Titre PG Char"/>
    <w:basedOn w:val="DefaultParagraphFont"/>
    <w:link w:val="Heading4"/>
    <w:uiPriority w:val="9"/>
    <w:rsid w:val="00751BA5"/>
    <w:rPr>
      <w:rFonts w:cs="Arial"/>
      <w:color w:val="000000" w:themeColor="text1"/>
      <w:sz w:val="36"/>
      <w:szCs w:val="36"/>
      <w:lang w:val="fr-CA"/>
    </w:rPr>
  </w:style>
  <w:style w:type="character" w:customStyle="1" w:styleId="Heading5Char">
    <w:name w:val="Heading 5 Char"/>
    <w:aliases w:val="Ligne Présentation Char"/>
    <w:basedOn w:val="DefaultParagraphFont"/>
    <w:link w:val="Heading5"/>
    <w:uiPriority w:val="9"/>
    <w:rsid w:val="00751BA5"/>
    <w:rPr>
      <w:rFonts w:cs="Arial"/>
      <w:b/>
      <w:lang w:val="fr-CA"/>
    </w:rPr>
  </w:style>
  <w:style w:type="character" w:customStyle="1" w:styleId="Heading6Char">
    <w:name w:val="Heading 6 Char"/>
    <w:basedOn w:val="DefaultParagraphFont"/>
    <w:link w:val="Heading6"/>
    <w:uiPriority w:val="9"/>
    <w:semiHidden/>
    <w:rsid w:val="00E17806"/>
    <w:rPr>
      <w:rFonts w:asciiTheme="majorHAnsi" w:eastAsiaTheme="majorEastAsia" w:hAnsiTheme="majorHAnsi" w:cstheme="majorBidi"/>
      <w:color w:val="1F4D78" w:themeColor="accent1" w:themeShade="7F"/>
      <w:lang w:val="fr-CA"/>
    </w:rPr>
  </w:style>
  <w:style w:type="paragraph" w:customStyle="1" w:styleId="Encadr">
    <w:name w:val="Encadré"/>
    <w:basedOn w:val="Heading5"/>
    <w:qFormat/>
    <w:rsid w:val="00111F6B"/>
    <w:pPr>
      <w:pBdr>
        <w:top w:val="doubleWave" w:sz="6" w:space="1" w:color="auto"/>
        <w:left w:val="doubleWave" w:sz="6" w:space="4" w:color="auto"/>
        <w:bottom w:val="doubleWave" w:sz="6" w:space="1" w:color="auto"/>
        <w:right w:val="doubleWave" w:sz="6" w:space="4" w:color="auto"/>
      </w:pBdr>
      <w:spacing w:before="240" w:after="0"/>
      <w:jc w:val="left"/>
    </w:pPr>
    <w:rPr>
      <w:rFonts w:asciiTheme="majorHAnsi" w:hAnsiTheme="majorHAnsi"/>
      <w:b w:val="0"/>
    </w:rPr>
  </w:style>
  <w:style w:type="paragraph" w:styleId="NormalWeb">
    <w:name w:val="Normal (Web)"/>
    <w:basedOn w:val="Normal"/>
    <w:uiPriority w:val="99"/>
    <w:unhideWhenUsed/>
    <w:rsid w:val="00D440C5"/>
    <w:pPr>
      <w:spacing w:before="100" w:beforeAutospacing="1" w:after="100" w:afterAutospacing="1"/>
    </w:pPr>
    <w:rPr>
      <w:rFonts w:ascii="Times New Roman" w:eastAsia="Times New Roman" w:hAnsi="Times New Roman" w:cs="Times New Roman"/>
      <w:lang w:val="en-CA" w:eastAsia="en-CA"/>
    </w:rPr>
  </w:style>
  <w:style w:type="character" w:customStyle="1" w:styleId="Mention">
    <w:name w:val="Mention"/>
    <w:basedOn w:val="DefaultParagraphFont"/>
    <w:uiPriority w:val="99"/>
    <w:semiHidden/>
    <w:unhideWhenUsed/>
    <w:rsid w:val="00681F1F"/>
    <w:rPr>
      <w:color w:val="2B579A"/>
      <w:shd w:val="clear" w:color="auto" w:fill="E6E6E6"/>
    </w:rPr>
  </w:style>
</w:styles>
</file>

<file path=word/webSettings.xml><?xml version="1.0" encoding="utf-8"?>
<w:webSettings xmlns:r="http://schemas.openxmlformats.org/officeDocument/2006/relationships" xmlns:w="http://schemas.openxmlformats.org/wordprocessingml/2006/main">
  <w:divs>
    <w:div w:id="1506094983">
      <w:bodyDiv w:val="1"/>
      <w:marLeft w:val="0"/>
      <w:marRight w:val="0"/>
      <w:marTop w:val="0"/>
      <w:marBottom w:val="0"/>
      <w:divBdr>
        <w:top w:val="none" w:sz="0" w:space="0" w:color="auto"/>
        <w:left w:val="none" w:sz="0" w:space="0" w:color="auto"/>
        <w:bottom w:val="none" w:sz="0" w:space="0" w:color="auto"/>
        <w:right w:val="none" w:sz="0" w:space="0" w:color="auto"/>
      </w:divBdr>
      <w:divsChild>
        <w:div w:id="813957516">
          <w:marLeft w:val="0"/>
          <w:marRight w:val="0"/>
          <w:marTop w:val="0"/>
          <w:marBottom w:val="0"/>
          <w:divBdr>
            <w:top w:val="none" w:sz="0" w:space="0" w:color="auto"/>
            <w:left w:val="none" w:sz="0" w:space="0" w:color="auto"/>
            <w:bottom w:val="none" w:sz="0" w:space="0" w:color="auto"/>
            <w:right w:val="none" w:sz="0" w:space="0" w:color="auto"/>
          </w:divBdr>
          <w:divsChild>
            <w:div w:id="1429042469">
              <w:marLeft w:val="0"/>
              <w:marRight w:val="0"/>
              <w:marTop w:val="0"/>
              <w:marBottom w:val="0"/>
              <w:divBdr>
                <w:top w:val="none" w:sz="0" w:space="0" w:color="auto"/>
                <w:left w:val="none" w:sz="0" w:space="0" w:color="auto"/>
                <w:bottom w:val="none" w:sz="0" w:space="0" w:color="auto"/>
                <w:right w:val="none" w:sz="0" w:space="0" w:color="auto"/>
              </w:divBdr>
              <w:divsChild>
                <w:div w:id="365721047">
                  <w:marLeft w:val="0"/>
                  <w:marRight w:val="0"/>
                  <w:marTop w:val="0"/>
                  <w:marBottom w:val="0"/>
                  <w:divBdr>
                    <w:top w:val="none" w:sz="0" w:space="0" w:color="auto"/>
                    <w:left w:val="none" w:sz="0" w:space="0" w:color="auto"/>
                    <w:bottom w:val="none" w:sz="0" w:space="0" w:color="auto"/>
                    <w:right w:val="none" w:sz="0" w:space="0" w:color="auto"/>
                  </w:divBdr>
                  <w:divsChild>
                    <w:div w:id="34860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hyperlink" Target="http://www.edu.gov.on.ca/fre/curriculum/elementary/scientec18currbf.pdf"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Matie&#768;reE&#769;nergie-DescriptionPG.dotx"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a="http://schemas.openxmlformats.org/drawingml/2006/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MatièreÉnergie-DescriptionPG.dotx</Template>
  <TotalTime>3</TotalTime>
  <Pages>2</Pages>
  <Words>612</Words>
  <Characters>3492</Characters>
  <Application>Microsoft Macintosh Word</Application>
  <DocSecurity>0</DocSecurity>
  <Lines>29</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Correcteur</dc:creator>
  <cp:keywords/>
  <dc:description/>
  <cp:lastModifiedBy>Gabrielle Charron</cp:lastModifiedBy>
  <cp:revision>2</cp:revision>
  <dcterms:created xsi:type="dcterms:W3CDTF">2019-02-10T01:58:00Z</dcterms:created>
  <dcterms:modified xsi:type="dcterms:W3CDTF">2019-02-10T01:58:00Z</dcterms:modified>
</cp:coreProperties>
</file>