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2E3F99" w:rsidRDefault="00A44F9D" w:rsidP="00E17806">
      <w:pPr>
        <w:pStyle w:val="Heading4"/>
      </w:pPr>
      <w:r w:rsidRPr="00A44F9D">
        <w:rPr>
          <w:noProof/>
          <w:lang w:val="fr-FR" w:eastAsia="fr-FR"/>
        </w:rPr>
        <w:pict>
          <v:group id="Grouper 3" o:spid="_x0000_s1026" style="position:absolute;margin-left:429.7pt;margin-top:.1pt;width:76.5pt;height:76.45pt;z-index:251664384" coordsize="971550,970915" wrapcoords="10376 -211 7623 0 2541 1905 2329 3176 211 6564 -211 8470 -211 13341 1270 16729 1270 16941 4235 19905 4870 20329 7623 21388 8047 21388 13341 21388 13764 21388 16517 20329 17152 19905 20117 16941 20117 16729 21600 13341 21811 9952 21176 6564 19058 3176 18847 2117 13764 0 11223 -211 10376 -211" o:gfxdata="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">
            <v:oval id="Oval 1" o:spid="_x0000_s1027" style="position:absolute;width:971550;height:97091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WRAvwQAA&#10;ANoAAAAPAAAAZHJzL2Rvd25yZXYueG1sRE/bagIxEH0X+g9hCn2RmrVQka1RVBAUCuKltI/DZtws&#10;3UyWzajbv28EwafhcK4zmXW+VhdqYxXYwHCQgSIugq24NHA8rF7HoKIgW6wDk4E/ijCbPvUmmNtw&#10;5R1d9lKqFMIxRwNOpMm1joUjj3EQGuLEnULrURJsS21bvKZwX+u3LBtpjxWnBocNLR0Vv/uzN9CX&#10;L704bt1n/d28n9ZDCZvN/MeYl+du/gFKqJOH+O5e2zQfbq/crp7+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WlkQL8EAAADaAAAADwAAAAAAAAAAAAAAAACXAgAAZHJzL2Rvd25y&#10;ZXYueG1sUEsFBgAAAAAEAAQA9QAAAIUDAAAAAA==&#10;" fillcolor="#bbd504" strokecolor="#bbd504" strokeweight="1pt">
              <v:stroke linestyle="thinThin" joinstyle="miter"/>
              <v:path arrowok="t"/>
              <o:lock v:ext="edit" aspectratio="t"/>
            </v:oval>
            <v:shapetype id="_x0000_t202" coordsize="21600,21600" o:spt="202" path="m0,0l0,21600,21600,21600,21600,0xe">
              <v:stroke joinstyle="miter"/>
              <v:path gradientshapeok="t" o:connecttype="rect"/>
            </v:shapetype>
            <v:shape id="Zone de texte 2" o:spid="_x0000_s1028" type="#_x0000_t202" style="position:absolute;left:284480;top:477520;width:416560;height:49339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" filled="f" stroked="f">
              <v:textbox>
                <w:txbxContent>
                  <w:p w:rsidR="002C2098" w:rsidRPr="00584DC2" w:rsidRDefault="00C36D2A" w:rsidP="00673756">
                    <w:pPr>
                      <w:pStyle w:val="Heading3"/>
                      <w:spacing w:before="240" w:after="0"/>
                      <w:rPr>
                        <w:sz w:val="28"/>
                        <w:szCs w:val="28"/>
                      </w:rPr>
                    </w:pPr>
                    <w:proofErr w:type="spellStart"/>
                    <w:r w:rsidRPr="00584DC2">
                      <w:rPr>
                        <w:sz w:val="28"/>
                        <w:szCs w:val="28"/>
                      </w:rPr>
                      <w:t>Cf</w:t>
                    </w:r>
                    <w:proofErr w:type="spellEnd"/>
                  </w:p>
                  <w:p w:rsidR="002C2098" w:rsidRDefault="002C2098" w:rsidP="002C2098"/>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left:142240;width:676275;height:67818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uT&#10;vOPBAAAA2gAAAA8AAABkcnMvZG93bnJldi54bWxEj0GLwjAUhO/C/ofwhL1pqiwiXaNIF2H3pFYv&#10;e3s0z7bYvJQkrfXfG0HwOMzMN8xqM5hG9OR8bVnBbJqAIC6srrlUcD7tJksQPiBrbCyTgjt52Kw/&#10;RitMtb3xkfo8lCJC2KeooAqhTaX0RUUG/dS2xNG7WGcwROlKqR3eItw0cp4kC2mw5rhQYUtZRcU1&#10;74yC5OC6PVn7N9vxf950p+ynn2dKfY6H7TeIQEN4h1/tX63gC55X4g2Q6wc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JuTvOPBAAAA2gAAAA8AAAAAAAAAAAAAAAAAnAIAAGRy&#10;cy9kb3ducmV2LnhtbFBLBQYAAAAABAAEAPcAAACKAwAAAAA=&#10;">
              <v:imagedata r:id="rId5" o:title=""/>
              <v:path arrowok="t"/>
            </v:shape>
            <w10:wrap type="through"/>
          </v:group>
        </w:pict>
      </w:r>
      <w:r w:rsidR="001A3C9F">
        <w:t>Créature fantastique</w:t>
      </w:r>
      <w:r w:rsidR="00BC003E">
        <w:t xml:space="preserve"> </w:t>
      </w:r>
    </w:p>
    <w:p w:rsidR="0035751C" w:rsidRDefault="0035751C" w:rsidP="0035751C"/>
    <w:p w:rsidR="0035751C" w:rsidRDefault="0035751C" w:rsidP="0035751C"/>
    <w:p w:rsidR="0035751C" w:rsidRDefault="0035751C" w:rsidP="0035751C"/>
    <w:p w:rsidR="0035751C" w:rsidRPr="0035751C" w:rsidRDefault="0035751C" w:rsidP="0035751C"/>
    <w:p w:rsidR="00C36D2A" w:rsidRDefault="00C36D2A" w:rsidP="00C36D2A"/>
    <w:p w:rsidR="005B742E" w:rsidRDefault="005B742E" w:rsidP="005B742E">
      <w:pPr>
        <w:spacing w:after="240"/>
        <w:rPr>
          <w:b/>
        </w:rPr>
      </w:pPr>
      <w:r w:rsidRPr="00F81D05">
        <w:rPr>
          <w:b/>
        </w:rPr>
        <w:t>6</w:t>
      </w:r>
      <w:r w:rsidRPr="00F81D05">
        <w:rPr>
          <w:b/>
          <w:vertAlign w:val="superscript"/>
        </w:rPr>
        <w:t>e</w:t>
      </w:r>
      <w:r w:rsidR="00580CC6">
        <w:rPr>
          <w:b/>
        </w:rPr>
        <w:t xml:space="preserve"> année, Systèmes vivants </w:t>
      </w:r>
    </w:p>
    <w:p w:rsidR="002D7D58" w:rsidRDefault="002D7D58" w:rsidP="005B742E">
      <w:pPr>
        <w:spacing w:after="240"/>
        <w:rPr>
          <w:b/>
        </w:rPr>
      </w:pPr>
    </w:p>
    <w:p w:rsidR="00580CC6" w:rsidRDefault="00580CC6" w:rsidP="005B742E">
      <w:pPr>
        <w:pStyle w:val="Encadr"/>
        <w:spacing w:before="0"/>
      </w:pPr>
      <w:r w:rsidRPr="00580CC6">
        <w:rPr>
          <w:b/>
        </w:rPr>
        <w:t xml:space="preserve">Sujet : </w:t>
      </w:r>
      <w:r w:rsidRPr="00580CC6">
        <w:t>la biodiversité</w:t>
      </w:r>
      <w:r>
        <w:t>.</w:t>
      </w:r>
    </w:p>
    <w:p w:rsidR="00580CC6" w:rsidRPr="00580CC6" w:rsidRDefault="00580CC6" w:rsidP="005B742E">
      <w:pPr>
        <w:pStyle w:val="Encadr"/>
        <w:spacing w:before="0"/>
        <w:rPr>
          <w:b/>
        </w:rPr>
      </w:pPr>
    </w:p>
    <w:p w:rsidR="005B742E" w:rsidRPr="00981D53" w:rsidRDefault="005B742E" w:rsidP="005B742E">
      <w:pPr>
        <w:pStyle w:val="Encadr"/>
        <w:spacing w:before="0"/>
      </w:pPr>
      <w:r w:rsidRPr="00981D53">
        <w:rPr>
          <w:b/>
        </w:rPr>
        <w:t xml:space="preserve">Intention pédagogique : </w:t>
      </w:r>
      <w:r w:rsidR="00776031">
        <w:t>d</w:t>
      </w:r>
      <w:r w:rsidRPr="00981D53">
        <w:t xml:space="preserve">ans ce projet, les élèves doivent créer une créature fantastique et déterminer quelles caractéristiques lui permettront de survivre dans son environnement. Les élèves devront démontrer leur compréhension de la biodiversité et des caractéristiques des êtres vivants (voir curriculum MEO, p. 108, </w:t>
      </w:r>
      <w:hyperlink r:id="rId6" w:history="1">
        <w:r w:rsidRPr="00981D53">
          <w:rPr>
            <w:rStyle w:val="Hyperlink"/>
          </w:rPr>
          <w:t>http://www.edu.gov.on.ca/fre/curriculum/elementary/scientec18currbf.pdf</w:t>
        </w:r>
      </w:hyperlink>
      <w:r w:rsidRPr="00981D53">
        <w:t>).</w:t>
      </w:r>
    </w:p>
    <w:p w:rsidR="005B742E" w:rsidRPr="00981D53" w:rsidRDefault="005B742E" w:rsidP="005B742E">
      <w:pPr>
        <w:pStyle w:val="Encadr"/>
        <w:spacing w:before="0"/>
      </w:pPr>
      <w:r>
        <w:tab/>
      </w:r>
    </w:p>
    <w:p w:rsidR="005B742E" w:rsidRPr="00981D53" w:rsidRDefault="005B742E" w:rsidP="005B742E">
      <w:pPr>
        <w:pStyle w:val="Encadr"/>
        <w:spacing w:before="0"/>
      </w:pPr>
      <w:r w:rsidRPr="00981D53">
        <w:rPr>
          <w:b/>
        </w:rPr>
        <w:t>Démarches :</w:t>
      </w:r>
      <w:r w:rsidRPr="00981D53">
        <w:t xml:space="preserve"> construction technologique; pédagogie par projet; </w:t>
      </w:r>
      <w:r>
        <w:t xml:space="preserve">apprentissage coopératif; </w:t>
      </w:r>
      <w:r w:rsidRPr="00981D53">
        <w:t xml:space="preserve">intégration des arts. </w:t>
      </w:r>
    </w:p>
    <w:p w:rsidR="005B742E" w:rsidRPr="00981D53" w:rsidRDefault="005B742E" w:rsidP="005B742E">
      <w:pPr>
        <w:pStyle w:val="Encadr"/>
        <w:spacing w:before="0"/>
      </w:pPr>
    </w:p>
    <w:p w:rsidR="005B742E" w:rsidRPr="00981D53" w:rsidRDefault="005B742E" w:rsidP="005B742E">
      <w:pPr>
        <w:pStyle w:val="Encadr"/>
        <w:spacing w:before="0"/>
      </w:pPr>
      <w:r w:rsidRPr="00981D53">
        <w:rPr>
          <w:b/>
        </w:rPr>
        <w:t>Nombre de périodes :</w:t>
      </w:r>
      <w:r w:rsidRPr="00981D53">
        <w:t xml:space="preserve"> projet sur environ 3 à 4 périodes de 40 minutes.</w:t>
      </w:r>
    </w:p>
    <w:p w:rsidR="005B742E" w:rsidRPr="00981D53" w:rsidRDefault="005B742E" w:rsidP="005B742E">
      <w:pPr>
        <w:pStyle w:val="Encadr"/>
        <w:spacing w:before="0"/>
      </w:pPr>
    </w:p>
    <w:p w:rsidR="005B742E" w:rsidRPr="00981D53" w:rsidRDefault="005B742E" w:rsidP="005B742E">
      <w:pPr>
        <w:pStyle w:val="Encadr"/>
        <w:spacing w:before="0"/>
      </w:pPr>
      <w:r w:rsidRPr="00981D53">
        <w:rPr>
          <w:b/>
        </w:rPr>
        <w:t>Matériel :</w:t>
      </w:r>
      <w:r w:rsidRPr="00981D53">
        <w:t xml:space="preserve"> </w:t>
      </w:r>
      <w:r w:rsidRPr="00981D53">
        <w:rPr>
          <w:rFonts w:cstheme="majorHAnsi"/>
        </w:rPr>
        <w:t xml:space="preserve">TBI, ordinateur; CD-ROM </w:t>
      </w:r>
      <w:r w:rsidRPr="00776031">
        <w:rPr>
          <w:rFonts w:cstheme="majorHAnsi"/>
          <w:i/>
        </w:rPr>
        <w:t>Tremplin</w:t>
      </w:r>
      <w:r w:rsidRPr="00981D53">
        <w:rPr>
          <w:rFonts w:cstheme="majorHAnsi"/>
        </w:rPr>
        <w:t xml:space="preserve"> et revue (voir </w:t>
      </w:r>
      <w:r w:rsidRPr="00981D53">
        <w:rPr>
          <w:rFonts w:cstheme="majorHAnsi"/>
          <w:i/>
        </w:rPr>
        <w:t>Crédits et sources</w:t>
      </w:r>
      <w:r w:rsidRPr="00981D53">
        <w:rPr>
          <w:rFonts w:cstheme="majorHAnsi"/>
        </w:rPr>
        <w:t xml:space="preserve">); </w:t>
      </w:r>
      <w:r w:rsidRPr="00981D53">
        <w:t>matériaux divers : cure-pipes</w:t>
      </w:r>
      <w:r w:rsidRPr="00981D53">
        <w:rPr>
          <w:rFonts w:cstheme="majorHAnsi"/>
        </w:rPr>
        <w:t xml:space="preserve">, balles en polystyrène, tissu, plumes, carton, cure-dents, etc.; divers matériaux recyclables apportés de la maison; feuille de route (voir </w:t>
      </w:r>
      <w:r w:rsidRPr="00981D53">
        <w:rPr>
          <w:rFonts w:cstheme="majorHAnsi"/>
          <w:i/>
        </w:rPr>
        <w:t>Fiches de travail</w:t>
      </w:r>
      <w:r w:rsidRPr="00981D53">
        <w:rPr>
          <w:rFonts w:cstheme="majorHAnsi"/>
        </w:rPr>
        <w:t>).</w:t>
      </w:r>
    </w:p>
    <w:p w:rsidR="005B742E" w:rsidRPr="00981D53" w:rsidRDefault="005B742E" w:rsidP="005B742E">
      <w:pPr>
        <w:pStyle w:val="Encadr"/>
        <w:spacing w:before="0"/>
      </w:pPr>
    </w:p>
    <w:p w:rsidR="005B742E" w:rsidRPr="00981D53" w:rsidRDefault="005B742E" w:rsidP="005B742E">
      <w:pPr>
        <w:pStyle w:val="Encadr"/>
        <w:spacing w:before="0"/>
      </w:pPr>
      <w:r w:rsidRPr="00981D53">
        <w:rPr>
          <w:b/>
        </w:rPr>
        <w:t>Modalité de travail :</w:t>
      </w:r>
      <w:r w:rsidRPr="00981D53">
        <w:t xml:space="preserve"> équipes de 2 à 3 élèves.</w:t>
      </w:r>
    </w:p>
    <w:p w:rsidR="005B742E" w:rsidRPr="00981D53" w:rsidRDefault="005B742E" w:rsidP="005B742E">
      <w:pPr>
        <w:pStyle w:val="Encadr"/>
        <w:spacing w:before="0"/>
      </w:pPr>
    </w:p>
    <w:p w:rsidR="005B742E" w:rsidRPr="00F81D05" w:rsidRDefault="005B742E" w:rsidP="005B742E">
      <w:pPr>
        <w:pStyle w:val="Encadr"/>
        <w:spacing w:before="0"/>
        <w:rPr>
          <w:lang w:val="fr-FR"/>
        </w:rPr>
      </w:pPr>
      <w:r w:rsidRPr="00981D53">
        <w:rPr>
          <w:b/>
        </w:rPr>
        <w:t>Apprentissages visés :</w:t>
      </w:r>
      <w:r w:rsidRPr="00981D53">
        <w:t xml:space="preserve"> </w:t>
      </w:r>
      <w:r w:rsidRPr="00F81D05">
        <w:rPr>
          <w:lang w:val="fr-FR"/>
        </w:rPr>
        <w:t xml:space="preserve">identifier et décrire des caractéristiques des animaux; décrire les interrelations existant parmi des espèces et entre des espèces et leur environnement. </w:t>
      </w:r>
    </w:p>
    <w:p w:rsidR="005B742E" w:rsidRDefault="005B742E" w:rsidP="005B742E">
      <w:pPr>
        <w:pStyle w:val="Encadr"/>
        <w:spacing w:before="0"/>
        <w:rPr>
          <w:lang w:val="fr-FR"/>
        </w:rPr>
      </w:pPr>
      <w:r w:rsidRPr="00F81D05">
        <w:t xml:space="preserve">Acquisition de divers concepts : </w:t>
      </w:r>
      <w:r w:rsidRPr="00F81D05">
        <w:rPr>
          <w:lang w:val="fr-FR"/>
        </w:rPr>
        <w:t>environnement, survie, adaptation</w:t>
      </w:r>
      <w:r w:rsidR="008A2355">
        <w:rPr>
          <w:lang w:val="fr-FR"/>
        </w:rPr>
        <w:t xml:space="preserve">; </w:t>
      </w:r>
      <w:r w:rsidR="008A2355" w:rsidRPr="00F81D05">
        <w:rPr>
          <w:lang w:val="fr-FR"/>
        </w:rPr>
        <w:t>nocturne, diurne, migration, hivernation, hibernation</w:t>
      </w:r>
      <w:r w:rsidR="008A2355">
        <w:rPr>
          <w:lang w:val="fr-FR"/>
        </w:rPr>
        <w:t xml:space="preserve">; </w:t>
      </w:r>
      <w:r w:rsidR="008A2355" w:rsidRPr="00F81D05">
        <w:rPr>
          <w:lang w:val="fr-FR"/>
        </w:rPr>
        <w:t>moyens de défense</w:t>
      </w:r>
      <w:r w:rsidR="008A2355">
        <w:rPr>
          <w:lang w:val="fr-FR"/>
        </w:rPr>
        <w:t xml:space="preserve">; </w:t>
      </w:r>
      <w:r w:rsidR="008A2355" w:rsidRPr="00F81D05">
        <w:rPr>
          <w:lang w:val="fr-FR"/>
        </w:rPr>
        <w:t>proie, prédateur</w:t>
      </w:r>
      <w:r w:rsidR="008A2355">
        <w:rPr>
          <w:lang w:val="fr-FR"/>
        </w:rPr>
        <w:t xml:space="preserve">; </w:t>
      </w:r>
      <w:r w:rsidR="008A2355" w:rsidRPr="00F81D05">
        <w:rPr>
          <w:lang w:val="fr-FR"/>
        </w:rPr>
        <w:t>mode de locomotion</w:t>
      </w:r>
      <w:r w:rsidR="008A2355">
        <w:rPr>
          <w:lang w:val="fr-FR"/>
        </w:rPr>
        <w:t xml:space="preserve">; </w:t>
      </w:r>
      <w:r w:rsidR="008A2355" w:rsidRPr="00F81D05">
        <w:rPr>
          <w:lang w:val="fr-FR"/>
        </w:rPr>
        <w:t>mode d’alimentation</w:t>
      </w:r>
      <w:r w:rsidR="008A2355">
        <w:rPr>
          <w:lang w:val="fr-FR"/>
        </w:rPr>
        <w:t xml:space="preserve"> (</w:t>
      </w:r>
      <w:r w:rsidR="008A2355" w:rsidRPr="00F81D05">
        <w:rPr>
          <w:lang w:val="fr-FR"/>
        </w:rPr>
        <w:t>carnivore, herbivore, omnivore</w:t>
      </w:r>
      <w:r w:rsidR="008A2355">
        <w:rPr>
          <w:lang w:val="fr-FR"/>
        </w:rPr>
        <w:t xml:space="preserve">); </w:t>
      </w:r>
      <w:r w:rsidR="008A2355" w:rsidRPr="00F81D05">
        <w:rPr>
          <w:lang w:val="fr-FR"/>
        </w:rPr>
        <w:t>vertébrés, invertébrés</w:t>
      </w:r>
      <w:r w:rsidR="008A2355">
        <w:rPr>
          <w:lang w:val="fr-FR"/>
        </w:rPr>
        <w:t xml:space="preserve">; </w:t>
      </w:r>
      <w:r w:rsidRPr="00F81D05">
        <w:rPr>
          <w:lang w:val="fr-FR"/>
        </w:rPr>
        <w:t>oiseau, amphibien, reptile, poisson, mo</w:t>
      </w:r>
      <w:r w:rsidR="008A2355">
        <w:rPr>
          <w:lang w:val="fr-FR"/>
        </w:rPr>
        <w:t>llusque, arthropode, mammifère</w:t>
      </w:r>
      <w:r w:rsidRPr="00F81D05">
        <w:rPr>
          <w:lang w:val="fr-FR"/>
        </w:rPr>
        <w:t>, etc.</w:t>
      </w:r>
    </w:p>
    <w:p w:rsidR="00580CC6" w:rsidRDefault="00580CC6" w:rsidP="005B742E">
      <w:pPr>
        <w:pStyle w:val="Encadr"/>
        <w:spacing w:before="0"/>
        <w:rPr>
          <w:lang w:val="fr-FR"/>
        </w:rPr>
      </w:pPr>
    </w:p>
    <w:p w:rsidR="00580CC6" w:rsidRPr="00580CC6" w:rsidRDefault="00580CC6" w:rsidP="00580CC6">
      <w:pPr>
        <w:pStyle w:val="Encadr"/>
        <w:spacing w:before="0"/>
        <w:rPr>
          <w:b/>
        </w:rPr>
      </w:pPr>
      <w:r w:rsidRPr="00580CC6">
        <w:rPr>
          <w:b/>
          <w:lang w:val="fr-FR"/>
        </w:rPr>
        <w:t>Par </w:t>
      </w:r>
      <w:r>
        <w:rPr>
          <w:lang w:val="fr-FR"/>
        </w:rPr>
        <w:t xml:space="preserve">: </w:t>
      </w:r>
      <w:proofErr w:type="spellStart"/>
      <w:r w:rsidRPr="00371190">
        <w:rPr>
          <w:rFonts w:cstheme="minorHAnsi"/>
        </w:rPr>
        <w:t>France-Lyne</w:t>
      </w:r>
      <w:proofErr w:type="spellEnd"/>
      <w:r w:rsidRPr="00371190">
        <w:rPr>
          <w:rFonts w:cstheme="minorHAnsi"/>
        </w:rPr>
        <w:t xml:space="preserve"> </w:t>
      </w:r>
      <w:proofErr w:type="spellStart"/>
      <w:r w:rsidRPr="00371190">
        <w:rPr>
          <w:rFonts w:cstheme="minorHAnsi"/>
        </w:rPr>
        <w:t>Bérubé</w:t>
      </w:r>
      <w:proofErr w:type="spellEnd"/>
      <w:r w:rsidRPr="00371190">
        <w:rPr>
          <w:rFonts w:cstheme="minorHAnsi"/>
        </w:rPr>
        <w:t xml:space="preserve">, </w:t>
      </w:r>
      <w:r w:rsidRPr="00371190">
        <w:t>Conseil scolaire de district catholique de l’Est ontarien (CSDCEO)</w:t>
      </w:r>
      <w:r w:rsidR="00776031">
        <w:t>.</w:t>
      </w:r>
      <w:r w:rsidRPr="00F81D05">
        <w:rPr>
          <w:b/>
        </w:rPr>
        <w:tab/>
      </w:r>
      <w:r w:rsidRPr="00F81D05">
        <w:rPr>
          <w:b/>
        </w:rPr>
        <w:tab/>
      </w:r>
    </w:p>
    <w:p w:rsidR="005B742E" w:rsidRPr="00606985" w:rsidRDefault="005B742E" w:rsidP="005B742E">
      <w:pPr>
        <w:pStyle w:val="Heading1"/>
      </w:pPr>
      <w:r w:rsidRPr="00606985">
        <w:t>Situation de</w:t>
      </w:r>
      <w:r>
        <w:t xml:space="preserve"> départ ou élément déclencheur </w:t>
      </w:r>
    </w:p>
    <w:p w:rsidR="005B742E" w:rsidRPr="00D05408" w:rsidRDefault="005B742E" w:rsidP="00D05408">
      <w:pPr>
        <w:rPr>
          <w:rFonts w:cstheme="majorHAnsi"/>
        </w:rPr>
      </w:pPr>
      <w:r w:rsidRPr="00583144">
        <w:rPr>
          <w:rFonts w:cstheme="majorHAnsi"/>
        </w:rPr>
        <w:t xml:space="preserve">Pour débuter ce projet, enseigner aux élèves les principes de classification des êtres vivants, particulièrement pour le règne animal (vertébrés et invertébrés). Puis, à l’aide du CD-ROM </w:t>
      </w:r>
      <w:r w:rsidRPr="00776031">
        <w:rPr>
          <w:rFonts w:cstheme="majorHAnsi"/>
          <w:i/>
        </w:rPr>
        <w:t>Tremplin</w:t>
      </w:r>
      <w:r w:rsidRPr="00583144">
        <w:rPr>
          <w:rFonts w:cstheme="majorHAnsi"/>
        </w:rPr>
        <w:t>, faire découvrir aux élèves diverses adaptations qui permettent, entre autres, aux oiseaux de s’adapter à leur environnement pour survivre</w:t>
      </w:r>
      <w:r w:rsidRPr="00583144">
        <w:rPr>
          <w:rFonts w:cstheme="majorHAnsi"/>
          <w:caps/>
        </w:rPr>
        <w:t>.</w:t>
      </w:r>
      <w:bookmarkStart w:id="0" w:name="_GoBack"/>
      <w:bookmarkEnd w:id="0"/>
    </w:p>
    <w:p w:rsidR="005B742E" w:rsidRPr="005F3C9B" w:rsidRDefault="005B742E" w:rsidP="005B742E">
      <w:pPr>
        <w:pStyle w:val="Heading1"/>
      </w:pPr>
      <w:r w:rsidRPr="00606985">
        <w:t>DÉROULEMENT </w:t>
      </w:r>
    </w:p>
    <w:p w:rsidR="005B742E" w:rsidRPr="004D314E" w:rsidRDefault="005B742E" w:rsidP="005B742E">
      <w:pPr>
        <w:pStyle w:val="Heading2"/>
        <w:spacing w:before="0"/>
        <w:rPr>
          <w:rFonts w:asciiTheme="majorHAnsi" w:hAnsiTheme="majorHAnsi" w:cstheme="majorHAnsi"/>
          <w:b w:val="0"/>
        </w:rPr>
      </w:pPr>
      <w:r w:rsidRPr="007A7A58">
        <w:rPr>
          <w:rFonts w:asciiTheme="majorHAnsi" w:hAnsiTheme="majorHAnsi" w:cstheme="majorHAnsi"/>
          <w:b w:val="0"/>
        </w:rPr>
        <w:t xml:space="preserve">Pour débuter, remettre la feuille de route aux élèves (voir </w:t>
      </w:r>
      <w:r w:rsidRPr="007A7A58">
        <w:rPr>
          <w:rFonts w:asciiTheme="majorHAnsi" w:hAnsiTheme="majorHAnsi" w:cstheme="majorHAnsi"/>
          <w:b w:val="0"/>
          <w:i/>
        </w:rPr>
        <w:t>Fiche</w:t>
      </w:r>
      <w:r w:rsidR="00776031">
        <w:rPr>
          <w:rFonts w:asciiTheme="majorHAnsi" w:hAnsiTheme="majorHAnsi" w:cstheme="majorHAnsi"/>
          <w:b w:val="0"/>
          <w:i/>
        </w:rPr>
        <w:t>s</w:t>
      </w:r>
      <w:r w:rsidRPr="007A7A58">
        <w:rPr>
          <w:rFonts w:asciiTheme="majorHAnsi" w:hAnsiTheme="majorHAnsi" w:cstheme="majorHAnsi"/>
          <w:b w:val="0"/>
          <w:i/>
        </w:rPr>
        <w:t xml:space="preserve"> de travail</w:t>
      </w:r>
      <w:r w:rsidRPr="007A7A58">
        <w:rPr>
          <w:rFonts w:asciiTheme="majorHAnsi" w:hAnsiTheme="majorHAnsi" w:cstheme="majorHAnsi"/>
          <w:b w:val="0"/>
        </w:rPr>
        <w:t>) et expliquer la tâche. L</w:t>
      </w:r>
      <w:r>
        <w:rPr>
          <w:rFonts w:asciiTheme="majorHAnsi" w:hAnsiTheme="majorHAnsi" w:cstheme="majorHAnsi"/>
          <w:b w:val="0"/>
        </w:rPr>
        <w:t xml:space="preserve">ire les consignes de </w:t>
      </w:r>
      <w:r w:rsidRPr="007A7A58">
        <w:rPr>
          <w:rFonts w:asciiTheme="majorHAnsi" w:hAnsiTheme="majorHAnsi" w:cstheme="majorHAnsi"/>
          <w:b w:val="0"/>
        </w:rPr>
        <w:t xml:space="preserve">la feuille de route </w:t>
      </w:r>
      <w:r>
        <w:rPr>
          <w:rFonts w:asciiTheme="majorHAnsi" w:hAnsiTheme="majorHAnsi" w:cstheme="majorHAnsi"/>
          <w:b w:val="0"/>
        </w:rPr>
        <w:t>avec eux et fournir d</w:t>
      </w:r>
      <w:r w:rsidRPr="007A7A58">
        <w:rPr>
          <w:rFonts w:asciiTheme="majorHAnsi" w:hAnsiTheme="majorHAnsi" w:cstheme="majorHAnsi"/>
          <w:b w:val="0"/>
        </w:rPr>
        <w:t xml:space="preserve">es explications au besoin. </w:t>
      </w:r>
      <w:r w:rsidRPr="004D314E">
        <w:rPr>
          <w:rFonts w:asciiTheme="majorHAnsi" w:hAnsiTheme="majorHAnsi" w:cstheme="majorHAnsi"/>
          <w:b w:val="0"/>
        </w:rPr>
        <w:t>Revoir les caractéristiques d’un bon remue-méninges (grande variété d’idées, etc.) et d’un bon schéma (dessin clair et propre, adaptations et matériaux utilisés clairement identifiés, écriture droite et propre, etc.). Ensuite, les élèves sont invités à effectuer les étapes suivantes :</w:t>
      </w:r>
    </w:p>
    <w:p w:rsidR="005B742E" w:rsidRPr="00606985" w:rsidRDefault="005B742E" w:rsidP="005B742E">
      <w:pPr>
        <w:pStyle w:val="Heading2"/>
      </w:pPr>
      <w:r w:rsidRPr="00606985">
        <w:t>Étape</w:t>
      </w:r>
      <w:r>
        <w:t> 1 :</w:t>
      </w:r>
      <w:r w:rsidRPr="00606985">
        <w:t xml:space="preserve"> </w:t>
      </w:r>
      <w:r>
        <w:t>planification</w:t>
      </w:r>
      <w:r w:rsidRPr="00606985">
        <w:t xml:space="preserve"> (</w:t>
      </w:r>
      <w:r>
        <w:t>1</w:t>
      </w:r>
      <w:r w:rsidRPr="00606985">
        <w:t xml:space="preserve"> période)</w:t>
      </w:r>
    </w:p>
    <w:p w:rsidR="005B742E" w:rsidRPr="00583144" w:rsidRDefault="005B742E" w:rsidP="005B742E">
      <w:r w:rsidRPr="00583144">
        <w:t xml:space="preserve">Les élèves se placent en équipe de 2 ou 3 élèves.  Après avoir partagé les tâches, les élèves procèdent </w:t>
      </w:r>
      <w:proofErr w:type="gramStart"/>
      <w:r w:rsidRPr="00583144">
        <w:t>au</w:t>
      </w:r>
      <w:proofErr w:type="gramEnd"/>
      <w:r w:rsidRPr="00583144">
        <w:t xml:space="preserve"> remue-méninges afin de déterminer les caractéristiques de leur créature. Ils doivent ensuite dessiner un plan de leur construction en indiquant clairement les adaptations apportées à leur créature pour assurer sa survie et les matériaux nécessaires à sa fabrication. Tout au long du parcours, ils complètent leur feuille de route.</w:t>
      </w:r>
    </w:p>
    <w:p w:rsidR="005B742E" w:rsidRPr="00606985" w:rsidRDefault="005B742E" w:rsidP="005B742E">
      <w:pPr>
        <w:pStyle w:val="Heading2"/>
      </w:pPr>
      <w:r>
        <w:t>Étape 2 : fabrication</w:t>
      </w:r>
      <w:r w:rsidRPr="00606985">
        <w:t xml:space="preserve"> (</w:t>
      </w:r>
      <w:r>
        <w:t>1</w:t>
      </w:r>
      <w:r w:rsidRPr="00606985">
        <w:t xml:space="preserve"> période)</w:t>
      </w:r>
    </w:p>
    <w:p w:rsidR="005B742E" w:rsidRPr="00583144" w:rsidRDefault="005B742E" w:rsidP="005B742E">
      <w:r w:rsidRPr="00583144">
        <w:t xml:space="preserve">Les élèves créent leur créature fantastique selon leur plan. L’utilisation de matériaux récupérés est fortement encouragée. </w:t>
      </w:r>
    </w:p>
    <w:p w:rsidR="005B742E" w:rsidRPr="00606985" w:rsidRDefault="005B742E" w:rsidP="005B742E">
      <w:pPr>
        <w:pStyle w:val="Heading2"/>
      </w:pPr>
      <w:r>
        <w:t>Étape 3 :</w:t>
      </w:r>
      <w:r w:rsidRPr="00606985">
        <w:t xml:space="preserve"> </w:t>
      </w:r>
      <w:r>
        <w:t xml:space="preserve">classification </w:t>
      </w:r>
      <w:r w:rsidRPr="00606985">
        <w:t>(</w:t>
      </w:r>
      <w:r>
        <w:t xml:space="preserve">1 </w:t>
      </w:r>
      <w:r w:rsidRPr="00606985">
        <w:t>période)</w:t>
      </w:r>
    </w:p>
    <w:p w:rsidR="005B742E" w:rsidRPr="00583144" w:rsidRDefault="005B742E" w:rsidP="005B742E">
      <w:r w:rsidRPr="00583144">
        <w:t>Ils doivent ensuite donner un nom à leur créature et la classifier.</w:t>
      </w:r>
    </w:p>
    <w:p w:rsidR="005B742E" w:rsidRPr="0050339D" w:rsidRDefault="005B742E" w:rsidP="005B742E">
      <w:pPr>
        <w:pStyle w:val="Heading2"/>
      </w:pPr>
      <w:r w:rsidRPr="0050339D">
        <w:t>Étape</w:t>
      </w:r>
      <w:r>
        <w:t xml:space="preserve"> 4 : mise en commun et intégration des apprentissages </w:t>
      </w:r>
      <w:r w:rsidRPr="005F3C9B">
        <w:t>(</w:t>
      </w:r>
      <w:r>
        <w:t>1</w:t>
      </w:r>
      <w:r w:rsidRPr="005F3C9B">
        <w:t xml:space="preserve"> période)</w:t>
      </w:r>
    </w:p>
    <w:p w:rsidR="005B742E" w:rsidRPr="00583144" w:rsidRDefault="005B742E" w:rsidP="005B742E">
      <w:r w:rsidRPr="00583144">
        <w:t xml:space="preserve">À tour de rôle, les équipes d’élèves présentent leur créature fantastique à la classe, en la décrivant, la classifiant et en expliquant comment elle pourra survivre dans son environnement grâce à ses caractéristiques. Les élèves sont encouragés à utiliser le vocabulaire spécialisé : concept d’adaptation, environnement, survie, etc. Cette activité laisse une large place à la créativité et invite les élèves à s’investir artistiquement dans le développement de leur créature. </w:t>
      </w:r>
    </w:p>
    <w:p w:rsidR="005B742E" w:rsidRPr="005F3C9B" w:rsidRDefault="005B742E" w:rsidP="005B742E">
      <w:pPr>
        <w:pStyle w:val="Heading1"/>
      </w:pPr>
      <w:r w:rsidRPr="005F3C9B">
        <w:t>évaluation </w:t>
      </w:r>
      <w:r>
        <w:t>DES APPRENTISSAGES </w:t>
      </w:r>
    </w:p>
    <w:p w:rsidR="0035751C" w:rsidRPr="00346819" w:rsidRDefault="005B742E" w:rsidP="005B742E">
      <w:r w:rsidRPr="00981D53">
        <w:t>La communication de groupe sert d’outil efficace pour voir si les élèves comprennent adéquatement</w:t>
      </w:r>
      <w:r>
        <w:t xml:space="preserve"> </w:t>
      </w:r>
      <w:r w:rsidRPr="00981D53">
        <w:t>les concepts d’adaptation, d’environnement et de survie. Une entrevue orale individuelle est utilisée pour apprécier les acquis de cha</w:t>
      </w:r>
      <w:r w:rsidR="00776031">
        <w:t>cun des</w:t>
      </w:r>
      <w:r w:rsidRPr="00981D53">
        <w:t xml:space="preserve"> élève</w:t>
      </w:r>
      <w:r w:rsidR="00776031">
        <w:t>s</w:t>
      </w:r>
      <w:r w:rsidRPr="00981D53">
        <w:t xml:space="preserve"> de l’équipe. La démarche du projet et d’évaluation utilisée guide les élèves au niveau formatif et </w:t>
      </w:r>
      <w:proofErr w:type="gramStart"/>
      <w:r w:rsidRPr="00981D53">
        <w:t>les place</w:t>
      </w:r>
      <w:proofErr w:type="gramEnd"/>
      <w:r w:rsidRPr="00981D53">
        <w:t xml:space="preserve"> en situation de réussite/succès. La grille d’évaluation sommative permet d’évaluer </w:t>
      </w:r>
      <w:r w:rsidR="00776031">
        <w:t xml:space="preserve">les acquis des élèves au </w:t>
      </w:r>
      <w:r w:rsidRPr="00981D53">
        <w:t xml:space="preserve">sujet de la biodiversité (voir </w:t>
      </w:r>
      <w:r w:rsidRPr="00981D53">
        <w:rPr>
          <w:i/>
        </w:rPr>
        <w:t>Évaluation</w:t>
      </w:r>
      <w:r w:rsidRPr="00981D53">
        <w:t>).</w:t>
      </w:r>
    </w:p>
    <w:p w:rsidR="00E17806" w:rsidRPr="00E17806" w:rsidRDefault="00E17806" w:rsidP="00E17806"/>
    <w:sectPr w:rsidR="00E17806" w:rsidRPr="00E17806" w:rsidSect="002C2098">
      <w:pgSz w:w="12240" w:h="15840"/>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Symbol">
    <w:panose1 w:val="00000000000000000000"/>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Calibri Light">
    <w:altName w:val="Cambria"/>
    <w:charset w:val="00"/>
    <w:family w:val="auto"/>
    <w:pitch w:val="variable"/>
    <w:sig w:usb0="A00002EF" w:usb1="4000207B" w:usb2="00000000" w:usb3="00000000" w:csb0="0000019F" w:csb1="00000000"/>
  </w:font>
  <w:font w:name="Arial">
    <w:panose1 w:val="020B0604020202020204"/>
    <w:charset w:val="00"/>
    <w:family w:val="auto"/>
    <w:pitch w:val="variable"/>
    <w:sig w:usb0="00000003" w:usb1="00000000" w:usb2="00000000" w:usb3="00000000" w:csb0="00000001" w:csb1="00000000"/>
  </w:font>
  <w:font w:name="Roboto Medium">
    <w:altName w:val="Times New Roman"/>
    <w:charset w:val="00"/>
    <w:family w:val="auto"/>
    <w:pitch w:val="variable"/>
    <w:sig w:usb0="E00002EF" w:usb1="5000205B" w:usb2="00000020" w:usb3="00000000" w:csb0="0000019F"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E6308"/>
    <w:multiLevelType w:val="hybridMultilevel"/>
    <w:tmpl w:val="D3089A86"/>
    <w:lvl w:ilvl="0" w:tplc="6E4E1432">
      <w:start w:val="1"/>
      <w:numFmt w:val="bullet"/>
      <w:pStyle w:val="ListParagraph"/>
      <w:lvlText w:val="-"/>
      <w:lvlJc w:val="left"/>
      <w:pPr>
        <w:ind w:left="1440" w:hanging="360"/>
      </w:pPr>
      <w:rPr>
        <w:rFonts w:ascii="Courier New" w:hAnsi="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nsid w:val="4E206955"/>
    <w:multiLevelType w:val="hybridMultilevel"/>
    <w:tmpl w:val="41C6A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708"/>
  <w:hyphenationZone w:val="425"/>
  <w:drawingGridHorizontalSpacing w:val="110"/>
  <w:displayHorizontalDrawingGridEvery w:val="2"/>
  <w:displayVerticalDrawingGridEvery w:val="2"/>
  <w:characterSpacingControl w:val="doNotCompress"/>
  <w:compat/>
  <w:rsids>
    <w:rsidRoot w:val="0088349C"/>
    <w:rsid w:val="00014CB1"/>
    <w:rsid w:val="000153C2"/>
    <w:rsid w:val="00021B71"/>
    <w:rsid w:val="000434C2"/>
    <w:rsid w:val="00070590"/>
    <w:rsid w:val="00071497"/>
    <w:rsid w:val="000735D9"/>
    <w:rsid w:val="0008406B"/>
    <w:rsid w:val="00091E9E"/>
    <w:rsid w:val="00092876"/>
    <w:rsid w:val="000B56A4"/>
    <w:rsid w:val="000E3A51"/>
    <w:rsid w:val="000E7338"/>
    <w:rsid w:val="000F31B5"/>
    <w:rsid w:val="00114202"/>
    <w:rsid w:val="00121683"/>
    <w:rsid w:val="00122CF9"/>
    <w:rsid w:val="00125BBC"/>
    <w:rsid w:val="0016354B"/>
    <w:rsid w:val="001A3C9F"/>
    <w:rsid w:val="001A5B29"/>
    <w:rsid w:val="001A5C28"/>
    <w:rsid w:val="001C1706"/>
    <w:rsid w:val="001D2ACD"/>
    <w:rsid w:val="0022036E"/>
    <w:rsid w:val="00233157"/>
    <w:rsid w:val="00243DED"/>
    <w:rsid w:val="0026166E"/>
    <w:rsid w:val="00290DB4"/>
    <w:rsid w:val="00291D4F"/>
    <w:rsid w:val="002A07E8"/>
    <w:rsid w:val="002B0A58"/>
    <w:rsid w:val="002B7230"/>
    <w:rsid w:val="002C2098"/>
    <w:rsid w:val="002C784B"/>
    <w:rsid w:val="002D7D58"/>
    <w:rsid w:val="002E3F99"/>
    <w:rsid w:val="002F369F"/>
    <w:rsid w:val="002F73E1"/>
    <w:rsid w:val="002F76E0"/>
    <w:rsid w:val="00314C89"/>
    <w:rsid w:val="0031768D"/>
    <w:rsid w:val="00346819"/>
    <w:rsid w:val="003513E8"/>
    <w:rsid w:val="0035751C"/>
    <w:rsid w:val="003A65A6"/>
    <w:rsid w:val="003B38A3"/>
    <w:rsid w:val="003E4C17"/>
    <w:rsid w:val="004405DF"/>
    <w:rsid w:val="00444F91"/>
    <w:rsid w:val="00471A58"/>
    <w:rsid w:val="0048789C"/>
    <w:rsid w:val="004B06AD"/>
    <w:rsid w:val="004B1E86"/>
    <w:rsid w:val="004D314E"/>
    <w:rsid w:val="004D36D3"/>
    <w:rsid w:val="004E057E"/>
    <w:rsid w:val="004E4E06"/>
    <w:rsid w:val="004F54FB"/>
    <w:rsid w:val="00580CC6"/>
    <w:rsid w:val="00584DC2"/>
    <w:rsid w:val="005B170E"/>
    <w:rsid w:val="005B742E"/>
    <w:rsid w:val="005D6449"/>
    <w:rsid w:val="005E7C50"/>
    <w:rsid w:val="005F02BA"/>
    <w:rsid w:val="005F08E5"/>
    <w:rsid w:val="00603CFC"/>
    <w:rsid w:val="006217C0"/>
    <w:rsid w:val="00642076"/>
    <w:rsid w:val="00661785"/>
    <w:rsid w:val="00662686"/>
    <w:rsid w:val="00673756"/>
    <w:rsid w:val="0068579D"/>
    <w:rsid w:val="006A1FAC"/>
    <w:rsid w:val="006C6F31"/>
    <w:rsid w:val="006D7C03"/>
    <w:rsid w:val="006F306B"/>
    <w:rsid w:val="0070557F"/>
    <w:rsid w:val="00710124"/>
    <w:rsid w:val="00737131"/>
    <w:rsid w:val="00751BA5"/>
    <w:rsid w:val="00754306"/>
    <w:rsid w:val="00762DC4"/>
    <w:rsid w:val="00776031"/>
    <w:rsid w:val="00791E23"/>
    <w:rsid w:val="007A0016"/>
    <w:rsid w:val="007A34DC"/>
    <w:rsid w:val="007A7A58"/>
    <w:rsid w:val="007B0EB5"/>
    <w:rsid w:val="007C1E53"/>
    <w:rsid w:val="007D3297"/>
    <w:rsid w:val="007E655D"/>
    <w:rsid w:val="00826D6E"/>
    <w:rsid w:val="0084434C"/>
    <w:rsid w:val="0086722D"/>
    <w:rsid w:val="0088021C"/>
    <w:rsid w:val="0088349C"/>
    <w:rsid w:val="008A2355"/>
    <w:rsid w:val="008B025E"/>
    <w:rsid w:val="008D72C8"/>
    <w:rsid w:val="008F550D"/>
    <w:rsid w:val="008F70E0"/>
    <w:rsid w:val="009101F7"/>
    <w:rsid w:val="00913E24"/>
    <w:rsid w:val="009200E3"/>
    <w:rsid w:val="00933EEF"/>
    <w:rsid w:val="00934435"/>
    <w:rsid w:val="00936394"/>
    <w:rsid w:val="00945F67"/>
    <w:rsid w:val="00956395"/>
    <w:rsid w:val="009B4874"/>
    <w:rsid w:val="009C370A"/>
    <w:rsid w:val="009E3AF2"/>
    <w:rsid w:val="009F08DE"/>
    <w:rsid w:val="00A06CE8"/>
    <w:rsid w:val="00A12440"/>
    <w:rsid w:val="00A16438"/>
    <w:rsid w:val="00A40F45"/>
    <w:rsid w:val="00A41FF9"/>
    <w:rsid w:val="00A43749"/>
    <w:rsid w:val="00A44F9D"/>
    <w:rsid w:val="00A47367"/>
    <w:rsid w:val="00A554D9"/>
    <w:rsid w:val="00A8176E"/>
    <w:rsid w:val="00AA07BA"/>
    <w:rsid w:val="00AB2DEA"/>
    <w:rsid w:val="00AD3DE1"/>
    <w:rsid w:val="00AE272D"/>
    <w:rsid w:val="00B209C5"/>
    <w:rsid w:val="00B36D74"/>
    <w:rsid w:val="00B72990"/>
    <w:rsid w:val="00B73D84"/>
    <w:rsid w:val="00B768BC"/>
    <w:rsid w:val="00BC003E"/>
    <w:rsid w:val="00BC0AB6"/>
    <w:rsid w:val="00BC17AC"/>
    <w:rsid w:val="00BC6DD0"/>
    <w:rsid w:val="00BE75E4"/>
    <w:rsid w:val="00BF33D3"/>
    <w:rsid w:val="00C15C64"/>
    <w:rsid w:val="00C36D2A"/>
    <w:rsid w:val="00C64190"/>
    <w:rsid w:val="00C657B2"/>
    <w:rsid w:val="00C75AAC"/>
    <w:rsid w:val="00C8509F"/>
    <w:rsid w:val="00C90453"/>
    <w:rsid w:val="00CA7B07"/>
    <w:rsid w:val="00CD743D"/>
    <w:rsid w:val="00CE72D0"/>
    <w:rsid w:val="00CF41CA"/>
    <w:rsid w:val="00D05408"/>
    <w:rsid w:val="00D16F53"/>
    <w:rsid w:val="00D30561"/>
    <w:rsid w:val="00D33B6C"/>
    <w:rsid w:val="00D36670"/>
    <w:rsid w:val="00D4342F"/>
    <w:rsid w:val="00D601F2"/>
    <w:rsid w:val="00D617F9"/>
    <w:rsid w:val="00D62E19"/>
    <w:rsid w:val="00D7305B"/>
    <w:rsid w:val="00D80BB9"/>
    <w:rsid w:val="00D83156"/>
    <w:rsid w:val="00D85D8D"/>
    <w:rsid w:val="00D95256"/>
    <w:rsid w:val="00DE5F25"/>
    <w:rsid w:val="00DF1D39"/>
    <w:rsid w:val="00E0755B"/>
    <w:rsid w:val="00E17806"/>
    <w:rsid w:val="00E23C3E"/>
    <w:rsid w:val="00E26416"/>
    <w:rsid w:val="00E40C15"/>
    <w:rsid w:val="00E44D0B"/>
    <w:rsid w:val="00E47988"/>
    <w:rsid w:val="00E51FC8"/>
    <w:rsid w:val="00E74E0B"/>
    <w:rsid w:val="00E8795F"/>
    <w:rsid w:val="00E97353"/>
    <w:rsid w:val="00EA458A"/>
    <w:rsid w:val="00EB4780"/>
    <w:rsid w:val="00EC4FA6"/>
    <w:rsid w:val="00EF32F1"/>
    <w:rsid w:val="00F05023"/>
    <w:rsid w:val="00F330A7"/>
    <w:rsid w:val="00F447B7"/>
    <w:rsid w:val="00F44C6F"/>
    <w:rsid w:val="00F57168"/>
    <w:rsid w:val="00F60BD3"/>
    <w:rsid w:val="00F71BF7"/>
    <w:rsid w:val="00FE0CAF"/>
    <w:rsid w:val="00FF0C6A"/>
  </w:rsids>
  <m:mathPr>
    <m:mathFont m:val="Calibri Light"/>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51BA5"/>
    <w:rPr>
      <w:rFonts w:asciiTheme="majorHAnsi" w:hAnsiTheme="majorHAnsi"/>
      <w:lang w:val="fr-CA"/>
    </w:rPr>
  </w:style>
  <w:style w:type="paragraph" w:styleId="Heading1">
    <w:name w:val="heading 1"/>
    <w:aliases w:val="Situation"/>
    <w:basedOn w:val="Normal"/>
    <w:next w:val="Normal"/>
    <w:link w:val="Heading1Char"/>
    <w:uiPriority w:val="9"/>
    <w:qFormat/>
    <w:rsid w:val="00751BA5"/>
    <w:pPr>
      <w:spacing w:before="480" w:after="120"/>
      <w:jc w:val="both"/>
      <w:outlineLvl w:val="0"/>
    </w:pPr>
    <w:rPr>
      <w:rFonts w:asciiTheme="minorHAnsi" w:hAnsiTheme="minorHAnsi" w:cs="Arial"/>
      <w:b/>
      <w:caps/>
    </w:rPr>
  </w:style>
  <w:style w:type="paragraph" w:styleId="Heading2">
    <w:name w:val="heading 2"/>
    <w:aliases w:val="Étapes"/>
    <w:basedOn w:val="Normal"/>
    <w:next w:val="Normal"/>
    <w:link w:val="Heading2Char"/>
    <w:uiPriority w:val="9"/>
    <w:unhideWhenUsed/>
    <w:qFormat/>
    <w:rsid w:val="00751BA5"/>
    <w:pPr>
      <w:spacing w:before="360" w:after="60"/>
      <w:jc w:val="both"/>
      <w:outlineLvl w:val="1"/>
    </w:pPr>
    <w:rPr>
      <w:rFonts w:asciiTheme="minorHAnsi" w:hAnsiTheme="minorHAnsi" w:cs="Arial"/>
      <w:b/>
    </w:rPr>
  </w:style>
  <w:style w:type="paragraph" w:styleId="Heading3">
    <w:name w:val="heading 3"/>
    <w:aliases w:val="Symbole"/>
    <w:basedOn w:val="Normal"/>
    <w:next w:val="Normal"/>
    <w:link w:val="Heading3Char"/>
    <w:uiPriority w:val="9"/>
    <w:unhideWhenUsed/>
    <w:qFormat/>
    <w:rsid w:val="00751BA5"/>
    <w:pPr>
      <w:spacing w:before="160" w:after="60"/>
      <w:jc w:val="center"/>
      <w:outlineLvl w:val="2"/>
    </w:pPr>
    <w:rPr>
      <w:rFonts w:ascii="Roboto Medium" w:hAnsi="Roboto Medium"/>
      <w:b/>
      <w:color w:val="171717" w:themeColor="background2" w:themeShade="1A"/>
    </w:rPr>
  </w:style>
  <w:style w:type="paragraph" w:styleId="Heading4">
    <w:name w:val="heading 4"/>
    <w:aliases w:val="Titre PG"/>
    <w:basedOn w:val="Normal"/>
    <w:next w:val="Normal"/>
    <w:link w:val="Heading4Char"/>
    <w:uiPriority w:val="9"/>
    <w:unhideWhenUsed/>
    <w:qFormat/>
    <w:rsid w:val="00751BA5"/>
    <w:pPr>
      <w:outlineLvl w:val="3"/>
    </w:pPr>
    <w:rPr>
      <w:rFonts w:asciiTheme="minorHAnsi" w:hAnsiTheme="minorHAnsi" w:cs="Arial"/>
      <w:color w:val="000000" w:themeColor="text1"/>
      <w:sz w:val="36"/>
      <w:szCs w:val="36"/>
    </w:rPr>
  </w:style>
  <w:style w:type="paragraph" w:styleId="Heading5">
    <w:name w:val="heading 5"/>
    <w:aliases w:val="Ligne Présentation"/>
    <w:basedOn w:val="Heading2"/>
    <w:next w:val="Normal"/>
    <w:link w:val="Heading5Char"/>
    <w:uiPriority w:val="9"/>
    <w:unhideWhenUsed/>
    <w:qFormat/>
    <w:rsid w:val="00751BA5"/>
    <w:pPr>
      <w:spacing w:after="240"/>
      <w:outlineLvl w:val="4"/>
    </w:pPr>
  </w:style>
  <w:style w:type="paragraph" w:styleId="Heading6">
    <w:name w:val="heading 6"/>
    <w:basedOn w:val="Normal"/>
    <w:next w:val="Normal"/>
    <w:link w:val="Heading6Char"/>
    <w:uiPriority w:val="9"/>
    <w:semiHidden/>
    <w:unhideWhenUsed/>
    <w:rsid w:val="00E17806"/>
    <w:pPr>
      <w:keepNext/>
      <w:keepLines/>
      <w:spacing w:before="40"/>
      <w:outlineLvl w:val="5"/>
    </w:pPr>
    <w:rPr>
      <w:rFonts w:eastAsiaTheme="majorEastAsia" w:cstheme="majorBidi"/>
      <w:color w:val="1F4D78" w:themeColor="accent1" w:themeShade="7F"/>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uiPriority w:val="99"/>
    <w:unhideWhenUsed/>
    <w:rsid w:val="00751BA5"/>
    <w:rPr>
      <w:color w:val="0563C1" w:themeColor="hyperlink"/>
      <w:u w:val="single"/>
    </w:rPr>
  </w:style>
  <w:style w:type="character" w:styleId="FollowedHyperlink">
    <w:name w:val="FollowedHyperlink"/>
    <w:basedOn w:val="DefaultParagraphFont"/>
    <w:uiPriority w:val="99"/>
    <w:semiHidden/>
    <w:unhideWhenUsed/>
    <w:rsid w:val="00751BA5"/>
    <w:rPr>
      <w:color w:val="954F72" w:themeColor="followedHyperlink"/>
      <w:u w:val="single"/>
    </w:rPr>
  </w:style>
  <w:style w:type="paragraph" w:styleId="ListParagraph">
    <w:name w:val="List Paragraph"/>
    <w:basedOn w:val="Normal"/>
    <w:uiPriority w:val="34"/>
    <w:qFormat/>
    <w:rsid w:val="00E17806"/>
    <w:pPr>
      <w:numPr>
        <w:numId w:val="1"/>
      </w:numPr>
      <w:contextualSpacing/>
    </w:pPr>
  </w:style>
  <w:style w:type="character" w:customStyle="1" w:styleId="Heading1Char">
    <w:name w:val="Heading 1 Char"/>
    <w:aliases w:val="Situation Char"/>
    <w:basedOn w:val="DefaultParagraphFont"/>
    <w:link w:val="Heading1"/>
    <w:uiPriority w:val="9"/>
    <w:rsid w:val="00751BA5"/>
    <w:rPr>
      <w:rFonts w:cs="Arial"/>
      <w:b/>
      <w:caps/>
      <w:lang w:val="fr-CA"/>
    </w:rPr>
  </w:style>
  <w:style w:type="character" w:customStyle="1" w:styleId="Heading2Char">
    <w:name w:val="Heading 2 Char"/>
    <w:aliases w:val="Étapes Char"/>
    <w:basedOn w:val="DefaultParagraphFont"/>
    <w:link w:val="Heading2"/>
    <w:uiPriority w:val="9"/>
    <w:rsid w:val="00751BA5"/>
    <w:rPr>
      <w:rFonts w:cs="Arial"/>
      <w:b/>
      <w:lang w:val="fr-CA"/>
    </w:rPr>
  </w:style>
  <w:style w:type="character" w:customStyle="1" w:styleId="Heading3Char">
    <w:name w:val="Heading 3 Char"/>
    <w:aliases w:val="Symbole Char"/>
    <w:basedOn w:val="DefaultParagraphFont"/>
    <w:link w:val="Heading3"/>
    <w:uiPriority w:val="9"/>
    <w:rsid w:val="00751BA5"/>
    <w:rPr>
      <w:rFonts w:ascii="Roboto Medium" w:hAnsi="Roboto Medium"/>
      <w:b/>
      <w:color w:val="171717" w:themeColor="background2" w:themeShade="1A"/>
      <w:lang w:val="fr-CA"/>
    </w:rPr>
  </w:style>
  <w:style w:type="character" w:customStyle="1" w:styleId="Heading4Char">
    <w:name w:val="Heading 4 Char"/>
    <w:aliases w:val="Titre PG Char"/>
    <w:basedOn w:val="DefaultParagraphFont"/>
    <w:link w:val="Heading4"/>
    <w:uiPriority w:val="9"/>
    <w:rsid w:val="00751BA5"/>
    <w:rPr>
      <w:rFonts w:cs="Arial"/>
      <w:color w:val="000000" w:themeColor="text1"/>
      <w:sz w:val="36"/>
      <w:szCs w:val="36"/>
      <w:lang w:val="fr-CA"/>
    </w:rPr>
  </w:style>
  <w:style w:type="character" w:customStyle="1" w:styleId="Heading5Char">
    <w:name w:val="Heading 5 Char"/>
    <w:aliases w:val="Ligne Présentation Char"/>
    <w:basedOn w:val="DefaultParagraphFont"/>
    <w:link w:val="Heading5"/>
    <w:uiPriority w:val="9"/>
    <w:rsid w:val="00751BA5"/>
    <w:rPr>
      <w:rFonts w:cs="Arial"/>
      <w:b/>
      <w:lang w:val="fr-CA"/>
    </w:rPr>
  </w:style>
  <w:style w:type="character" w:customStyle="1" w:styleId="Heading6Char">
    <w:name w:val="Heading 6 Char"/>
    <w:basedOn w:val="DefaultParagraphFont"/>
    <w:link w:val="Heading6"/>
    <w:uiPriority w:val="9"/>
    <w:semiHidden/>
    <w:rsid w:val="00E17806"/>
    <w:rPr>
      <w:rFonts w:asciiTheme="majorHAnsi" w:eastAsiaTheme="majorEastAsia" w:hAnsiTheme="majorHAnsi" w:cstheme="majorBidi"/>
      <w:color w:val="1F4D78" w:themeColor="accent1" w:themeShade="7F"/>
      <w:lang w:val="fr-CA"/>
    </w:rPr>
  </w:style>
  <w:style w:type="paragraph" w:customStyle="1" w:styleId="Encadr">
    <w:name w:val="Encadré"/>
    <w:basedOn w:val="Heading5"/>
    <w:qFormat/>
    <w:rsid w:val="006F306B"/>
    <w:pPr>
      <w:pBdr>
        <w:top w:val="doubleWave" w:sz="6" w:space="1" w:color="auto"/>
        <w:left w:val="doubleWave" w:sz="6" w:space="4" w:color="auto"/>
        <w:bottom w:val="doubleWave" w:sz="6" w:space="1" w:color="auto"/>
        <w:right w:val="doubleWave" w:sz="6" w:space="4" w:color="auto"/>
      </w:pBdr>
      <w:spacing w:before="120" w:after="0"/>
      <w:jc w:val="left"/>
    </w:pPr>
    <w:rPr>
      <w:rFonts w:asciiTheme="majorHAnsi" w:hAnsiTheme="majorHAnsi"/>
      <w:b w:val="0"/>
    </w:rPr>
  </w:style>
  <w:style w:type="character" w:customStyle="1" w:styleId="Mention">
    <w:name w:val="Mention"/>
    <w:basedOn w:val="DefaultParagraphFont"/>
    <w:uiPriority w:val="99"/>
    <w:semiHidden/>
    <w:unhideWhenUsed/>
    <w:rsid w:val="00233157"/>
    <w:rPr>
      <w:color w:val="2B579A"/>
      <w:shd w:val="clear" w:color="auto" w:fill="E6E6E6"/>
    </w:rPr>
  </w:style>
</w:styles>
</file>

<file path=word/webSettings.xml><?xml version="1.0" encoding="utf-8"?>
<w:webSettings xmlns:r="http://schemas.openxmlformats.org/officeDocument/2006/relationships" xmlns:w="http://schemas.openxmlformats.org/wordprocessingml/2006/main">
  <w:divs>
    <w:div w:id="565148518">
      <w:bodyDiv w:val="1"/>
      <w:marLeft w:val="0"/>
      <w:marRight w:val="0"/>
      <w:marTop w:val="0"/>
      <w:marBottom w:val="0"/>
      <w:divBdr>
        <w:top w:val="none" w:sz="0" w:space="0" w:color="auto"/>
        <w:left w:val="none" w:sz="0" w:space="0" w:color="auto"/>
        <w:bottom w:val="none" w:sz="0" w:space="0" w:color="auto"/>
        <w:right w:val="none" w:sz="0" w:space="0" w:color="auto"/>
      </w:divBdr>
    </w:div>
    <w:div w:id="183614021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hyperlink" Target="http://www.edu.gov.on.ca/fre/curriculum/elementary/scientec18currbf.pdf"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Syste&#768;meVivant-DescriptionPG.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a="http://schemas.openxmlformats.org/drawingml/2006/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SystèmeVivant-DescriptionPG.dotx</Template>
  <TotalTime>3</TotalTime>
  <Pages>2</Pages>
  <Words>632</Words>
  <Characters>3606</Characters>
  <Application>Microsoft Macintosh Word</Application>
  <DocSecurity>0</DocSecurity>
  <Lines>30</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Correcteur</dc:creator>
  <cp:keywords/>
  <dc:description/>
  <cp:lastModifiedBy>Gabrielle Charron</cp:lastModifiedBy>
  <cp:revision>2</cp:revision>
  <dcterms:created xsi:type="dcterms:W3CDTF">2019-02-10T21:10:00Z</dcterms:created>
  <dcterms:modified xsi:type="dcterms:W3CDTF">2019-02-10T21:10:00Z</dcterms:modified>
</cp:coreProperties>
</file>